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F267C" w14:textId="77777777" w:rsidR="001C7185" w:rsidRPr="00690BA6" w:rsidRDefault="001C7185" w:rsidP="001C718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YVILL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BB45850" w14:textId="77777777" w:rsidR="001C7185" w:rsidRDefault="001C7185" w:rsidP="001C71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40ACB2CE" w14:textId="77777777" w:rsidR="001C7185" w:rsidRDefault="001C7185" w:rsidP="001C71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545616" w14:textId="77777777" w:rsidR="001C7185" w:rsidRDefault="001C7185" w:rsidP="001C71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776E40" w14:textId="77777777" w:rsidR="001C7185" w:rsidRDefault="001C7185" w:rsidP="001C718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Cornelius Williamson(q.v.).</w:t>
      </w:r>
    </w:p>
    <w:p w14:paraId="22CD4214" w14:textId="77777777" w:rsidR="001C7185" w:rsidRDefault="001C7185" w:rsidP="001C7185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m.8,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76CAEEA" w14:textId="77777777" w:rsidR="001C7185" w:rsidRDefault="001C7185" w:rsidP="001C7185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F7F22F1" w14:textId="77777777" w:rsidR="001C7185" w:rsidRDefault="001C7185" w:rsidP="001C71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6C72E2" w14:textId="77777777" w:rsidR="001C7185" w:rsidRDefault="001C7185" w:rsidP="001C71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802130" w14:textId="77777777" w:rsidR="001C7185" w:rsidRDefault="001C7185" w:rsidP="001C71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2021</w:t>
      </w:r>
    </w:p>
    <w:p w14:paraId="7F0DACE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F4EA3" w14:textId="77777777" w:rsidR="001C7185" w:rsidRDefault="001C7185" w:rsidP="009139A6">
      <w:r>
        <w:separator/>
      </w:r>
    </w:p>
  </w:endnote>
  <w:endnote w:type="continuationSeparator" w:id="0">
    <w:p w14:paraId="17B2F0A8" w14:textId="77777777" w:rsidR="001C7185" w:rsidRDefault="001C71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11D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D998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CF9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FC794" w14:textId="77777777" w:rsidR="001C7185" w:rsidRDefault="001C7185" w:rsidP="009139A6">
      <w:r>
        <w:separator/>
      </w:r>
    </w:p>
  </w:footnote>
  <w:footnote w:type="continuationSeparator" w:id="0">
    <w:p w14:paraId="0E7F42D8" w14:textId="77777777" w:rsidR="001C7185" w:rsidRDefault="001C71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281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E89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849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185"/>
    <w:rsid w:val="000666E0"/>
    <w:rsid w:val="001C718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E6839"/>
  <w15:chartTrackingRefBased/>
  <w15:docId w15:val="{CBF5F8AC-B369-4D8F-ADBC-72C331C4C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2021-09-18T07:12:00Z</dcterms:created>
  <dcterms:modified xsi:type="dcterms:W3CDTF">2021-09-18T07:13:00Z</dcterms:modified>
</cp:coreProperties>
</file>