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B791F" w14:textId="77777777" w:rsidR="00971204" w:rsidRDefault="00971204" w:rsidP="009712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YVERYN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fl.1447)</w:t>
      </w:r>
    </w:p>
    <w:p w14:paraId="220296DF" w14:textId="77777777" w:rsidR="00971204" w:rsidRDefault="00971204" w:rsidP="009712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Bristol. </w:t>
      </w:r>
      <w:proofErr w:type="spellStart"/>
      <w:r>
        <w:rPr>
          <w:rFonts w:ascii="Times New Roman" w:hAnsi="Times New Roman" w:cs="Times New Roman"/>
          <w:sz w:val="24"/>
          <w:szCs w:val="24"/>
        </w:rPr>
        <w:t>Coferer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862B61D" w14:textId="77777777" w:rsidR="00971204" w:rsidRDefault="00971204" w:rsidP="009712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F14CDA" w14:textId="77777777" w:rsidR="00971204" w:rsidRDefault="00971204" w:rsidP="009712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1E2AA1" w14:textId="77777777" w:rsidR="00971204" w:rsidRDefault="00971204" w:rsidP="009712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Hygow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Clement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Mychell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Polruan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Cornwall(q.v.), </w:t>
      </w:r>
    </w:p>
    <w:p w14:paraId="59561763" w14:textId="77777777" w:rsidR="00971204" w:rsidRDefault="00971204" w:rsidP="0097120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quitclaimed all demands on him.    (T.N.A. ref. 40365/D/2/34)</w:t>
      </w:r>
    </w:p>
    <w:p w14:paraId="56CC13F2" w14:textId="77777777" w:rsidR="00971204" w:rsidRDefault="00971204" w:rsidP="009712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2602BA" w14:textId="77777777" w:rsidR="00971204" w:rsidRDefault="00971204" w:rsidP="009712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439547" w14:textId="77777777" w:rsidR="00971204" w:rsidRDefault="00971204" w:rsidP="009712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2021</w:t>
      </w:r>
    </w:p>
    <w:p w14:paraId="66FF0B6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7FFB9A" w14:textId="77777777" w:rsidR="00971204" w:rsidRDefault="00971204" w:rsidP="009139A6">
      <w:r>
        <w:separator/>
      </w:r>
    </w:p>
  </w:endnote>
  <w:endnote w:type="continuationSeparator" w:id="0">
    <w:p w14:paraId="46A9ABC0" w14:textId="77777777" w:rsidR="00971204" w:rsidRDefault="009712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A0C7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7B8E6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9B4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663B53" w14:textId="77777777" w:rsidR="00971204" w:rsidRDefault="00971204" w:rsidP="009139A6">
      <w:r>
        <w:separator/>
      </w:r>
    </w:p>
  </w:footnote>
  <w:footnote w:type="continuationSeparator" w:id="0">
    <w:p w14:paraId="2C36D802" w14:textId="77777777" w:rsidR="00971204" w:rsidRDefault="009712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6DE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353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21D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204"/>
    <w:rsid w:val="000666E0"/>
    <w:rsid w:val="002510B7"/>
    <w:rsid w:val="005C130B"/>
    <w:rsid w:val="00826F5C"/>
    <w:rsid w:val="009139A6"/>
    <w:rsid w:val="009448BB"/>
    <w:rsid w:val="00971204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1D81E"/>
  <w15:chartTrackingRefBased/>
  <w15:docId w15:val="{0A22C163-694A-449B-9EC2-0A4C3CA3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2021-04-10T20:20:00Z</dcterms:created>
  <dcterms:modified xsi:type="dcterms:W3CDTF">2021-04-10T20:20:00Z</dcterms:modified>
</cp:coreProperties>
</file>