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YVEREY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fl.1405-8)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Stoodleigh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Blakalake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Devon.  (Stafford Register, p.157)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Bedmond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Clutton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5B8" w:rsidRPr="002915B8" w:rsidRDefault="002915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2915B8" w:rsidRPr="00291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B8" w:rsidRDefault="002915B8" w:rsidP="00564E3C">
      <w:pPr>
        <w:spacing w:after="0" w:line="240" w:lineRule="auto"/>
      </w:pPr>
      <w:r>
        <w:separator/>
      </w:r>
    </w:p>
  </w:endnote>
  <w:endnote w:type="continuationSeparator" w:id="0">
    <w:p w:rsidR="002915B8" w:rsidRDefault="002915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915B8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B8" w:rsidRDefault="002915B8" w:rsidP="00564E3C">
      <w:pPr>
        <w:spacing w:after="0" w:line="240" w:lineRule="auto"/>
      </w:pPr>
      <w:r>
        <w:separator/>
      </w:r>
    </w:p>
  </w:footnote>
  <w:footnote w:type="continuationSeparator" w:id="0">
    <w:p w:rsidR="002915B8" w:rsidRDefault="002915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B8"/>
    <w:rsid w:val="002915B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894C5"/>
  <w15:chartTrackingRefBased/>
  <w15:docId w15:val="{DF7BF4DE-3D75-4AB4-9A42-D595719B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2016-01-05T22:15:00Z</dcterms:created>
  <dcterms:modified xsi:type="dcterms:W3CDTF">2016-01-05T22:19:00Z</dcterms:modified>
</cp:coreProperties>
</file>