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42733" w14:textId="77777777" w:rsidR="00967CE7" w:rsidRPr="00690BA6" w:rsidRDefault="00967CE7" w:rsidP="00967CE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YVE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D80D161" w14:textId="77777777" w:rsidR="00967CE7" w:rsidRDefault="00967CE7" w:rsidP="00967C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71ED47D5" w14:textId="77777777" w:rsidR="00967CE7" w:rsidRDefault="00967CE7" w:rsidP="00967C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E9AF2A" w14:textId="77777777" w:rsidR="00967CE7" w:rsidRDefault="00967CE7" w:rsidP="00967C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1B09B" w14:textId="77777777" w:rsidR="00967CE7" w:rsidRDefault="00967CE7" w:rsidP="00967CE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7C10F5AF" w14:textId="77777777" w:rsidR="00967CE7" w:rsidRDefault="00967CE7" w:rsidP="00967CE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1AE3070" w14:textId="77777777" w:rsidR="00967CE7" w:rsidRDefault="00967CE7" w:rsidP="00967CE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028507E4" w14:textId="77777777" w:rsidR="00967CE7" w:rsidRDefault="00967CE7" w:rsidP="00967C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8C6914" w14:textId="77777777" w:rsidR="00967CE7" w:rsidRDefault="00967CE7" w:rsidP="00967C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A80766" w14:textId="77777777" w:rsidR="00967CE7" w:rsidRDefault="00967CE7" w:rsidP="00967C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October 2021</w:t>
      </w:r>
    </w:p>
    <w:p w14:paraId="67EFA0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6B3A0" w14:textId="77777777" w:rsidR="00967CE7" w:rsidRDefault="00967CE7" w:rsidP="009139A6">
      <w:r>
        <w:separator/>
      </w:r>
    </w:p>
  </w:endnote>
  <w:endnote w:type="continuationSeparator" w:id="0">
    <w:p w14:paraId="0CEE3D51" w14:textId="77777777" w:rsidR="00967CE7" w:rsidRDefault="00967C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0C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234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065F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9133D" w14:textId="77777777" w:rsidR="00967CE7" w:rsidRDefault="00967CE7" w:rsidP="009139A6">
      <w:r>
        <w:separator/>
      </w:r>
    </w:p>
  </w:footnote>
  <w:footnote w:type="continuationSeparator" w:id="0">
    <w:p w14:paraId="0C49115E" w14:textId="77777777" w:rsidR="00967CE7" w:rsidRDefault="00967C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0EA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F72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4A4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CE7"/>
    <w:rsid w:val="000666E0"/>
    <w:rsid w:val="002510B7"/>
    <w:rsid w:val="005C130B"/>
    <w:rsid w:val="00826F5C"/>
    <w:rsid w:val="009139A6"/>
    <w:rsid w:val="009448BB"/>
    <w:rsid w:val="00967CE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39B1A"/>
  <w15:chartTrackingRefBased/>
  <w15:docId w15:val="{8B578D61-DC40-4FDF-8814-951DB6D7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2021-11-11T09:30:00Z</dcterms:created>
  <dcterms:modified xsi:type="dcterms:W3CDTF">2021-11-11T09:31:00Z</dcterms:modified>
</cp:coreProperties>
</file>