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C1C4A" w14:textId="77777777" w:rsidR="0065225B" w:rsidRDefault="0065225B" w:rsidP="0065225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Nicholas YVE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fl.1416)</w:t>
      </w:r>
    </w:p>
    <w:p w14:paraId="26361FB9" w14:textId="77777777" w:rsidR="0065225B" w:rsidRDefault="0065225B" w:rsidP="0065225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Foye.</w:t>
      </w:r>
    </w:p>
    <w:p w14:paraId="056BB1B6" w14:textId="77777777" w:rsidR="0065225B" w:rsidRDefault="0065225B" w:rsidP="0065225B">
      <w:pPr>
        <w:pStyle w:val="NoSpacing"/>
        <w:rPr>
          <w:rFonts w:cs="Times New Roman"/>
          <w:szCs w:val="24"/>
        </w:rPr>
      </w:pPr>
    </w:p>
    <w:p w14:paraId="0F8D3AC2" w14:textId="77777777" w:rsidR="0065225B" w:rsidRDefault="0065225B" w:rsidP="0065225B">
      <w:pPr>
        <w:pStyle w:val="NoSpacing"/>
        <w:rPr>
          <w:rFonts w:cs="Times New Roman"/>
          <w:szCs w:val="24"/>
        </w:rPr>
      </w:pPr>
    </w:p>
    <w:p w14:paraId="3813DB53" w14:textId="77777777" w:rsidR="0065225B" w:rsidRDefault="0065225B" w:rsidP="0065225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1416</w:t>
      </w:r>
      <w:r>
        <w:rPr>
          <w:rFonts w:cs="Times New Roman"/>
          <w:szCs w:val="24"/>
        </w:rPr>
        <w:tab/>
        <w:t xml:space="preserve">He and Geoffrey, a merchant of Germany, made a plaint of debt against </w:t>
      </w:r>
    </w:p>
    <w:p w14:paraId="6CD1D77E" w14:textId="77777777" w:rsidR="0065225B" w:rsidRDefault="0065225B" w:rsidP="0065225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Richard </w:t>
      </w:r>
      <w:proofErr w:type="spellStart"/>
      <w:r>
        <w:rPr>
          <w:rFonts w:cs="Times New Roman"/>
          <w:szCs w:val="24"/>
        </w:rPr>
        <w:t>Mapulton</w:t>
      </w:r>
      <w:proofErr w:type="spellEnd"/>
      <w:r>
        <w:rPr>
          <w:rFonts w:cs="Times New Roman"/>
          <w:szCs w:val="24"/>
        </w:rPr>
        <w:t xml:space="preserve"> of Derby, merchant(q.v.), Robert Shore of Derby,</w:t>
      </w:r>
    </w:p>
    <w:p w14:paraId="4944DC88" w14:textId="77777777" w:rsidR="0065225B" w:rsidRDefault="0065225B" w:rsidP="0065225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merchant(q.v.), and Thomas Robert of Derby, brasier(q.v.).</w:t>
      </w:r>
    </w:p>
    <w:p w14:paraId="71CD2CA3" w14:textId="77777777" w:rsidR="0065225B" w:rsidRDefault="0065225B" w:rsidP="0065225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606525">
          <w:rPr>
            <w:rStyle w:val="Hyperlink"/>
            <w:rFonts w:cs="Times New Roman"/>
            <w:szCs w:val="24"/>
          </w:rPr>
          <w:t>https://waalt.uh.edu/index.php/CP40/621</w:t>
        </w:r>
      </w:hyperlink>
      <w:r>
        <w:rPr>
          <w:rFonts w:cs="Times New Roman"/>
          <w:szCs w:val="24"/>
        </w:rPr>
        <w:t xml:space="preserve"> )</w:t>
      </w:r>
    </w:p>
    <w:p w14:paraId="6736643F" w14:textId="77777777" w:rsidR="0065225B" w:rsidRDefault="0065225B" w:rsidP="0065225B">
      <w:pPr>
        <w:pStyle w:val="NoSpacing"/>
        <w:rPr>
          <w:rFonts w:cs="Times New Roman"/>
          <w:szCs w:val="24"/>
        </w:rPr>
      </w:pPr>
    </w:p>
    <w:p w14:paraId="2CB0A89E" w14:textId="77777777" w:rsidR="0065225B" w:rsidRDefault="0065225B" w:rsidP="0065225B">
      <w:pPr>
        <w:pStyle w:val="NoSpacing"/>
        <w:rPr>
          <w:rFonts w:cs="Times New Roman"/>
          <w:szCs w:val="24"/>
        </w:rPr>
      </w:pPr>
    </w:p>
    <w:p w14:paraId="1041862D" w14:textId="77777777" w:rsidR="0065225B" w:rsidRDefault="0065225B" w:rsidP="0065225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June 2023</w:t>
      </w:r>
    </w:p>
    <w:p w14:paraId="3F8392B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9CB70" w14:textId="77777777" w:rsidR="0065225B" w:rsidRDefault="0065225B" w:rsidP="009139A6">
      <w:r>
        <w:separator/>
      </w:r>
    </w:p>
  </w:endnote>
  <w:endnote w:type="continuationSeparator" w:id="0">
    <w:p w14:paraId="1C43E648" w14:textId="77777777" w:rsidR="0065225B" w:rsidRDefault="0065225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68BD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67BB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3E21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09900" w14:textId="77777777" w:rsidR="0065225B" w:rsidRDefault="0065225B" w:rsidP="009139A6">
      <w:r>
        <w:separator/>
      </w:r>
    </w:p>
  </w:footnote>
  <w:footnote w:type="continuationSeparator" w:id="0">
    <w:p w14:paraId="29FB6134" w14:textId="77777777" w:rsidR="0065225B" w:rsidRDefault="0065225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972C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6BF1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CCDA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25B"/>
    <w:rsid w:val="000666E0"/>
    <w:rsid w:val="002510B7"/>
    <w:rsid w:val="005C130B"/>
    <w:rsid w:val="0065225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0BAC4"/>
  <w15:chartTrackingRefBased/>
  <w15:docId w15:val="{E3648AE8-E722-4F15-AF7C-9B2310511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522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2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2023-06-14T14:11:00Z</dcterms:created>
  <dcterms:modified xsi:type="dcterms:W3CDTF">2023-06-14T14:12:00Z</dcterms:modified>
</cp:coreProperties>
</file>