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E87B4" w14:textId="5F2C456A" w:rsidR="00BA00AB" w:rsidRDefault="00707BB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YVE</w:t>
      </w:r>
      <w:r>
        <w:rPr>
          <w:rFonts w:ascii="Times New Roman" w:hAnsi="Times New Roman" w:cs="Times New Roman"/>
          <w:sz w:val="24"/>
          <w:szCs w:val="24"/>
        </w:rPr>
        <w:t xml:space="preserve">       (d.ca.1454)</w:t>
      </w:r>
    </w:p>
    <w:p w14:paraId="406FDB95" w14:textId="6943226F" w:rsidR="00707BB6" w:rsidRDefault="00707BB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Bladesmith.</w:t>
      </w:r>
    </w:p>
    <w:p w14:paraId="4F8CDF74" w14:textId="6A654AE4" w:rsidR="00707BB6" w:rsidRDefault="00707BB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F7004B" w14:textId="00D31391" w:rsidR="00707BB6" w:rsidRDefault="00707BB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A25EBE" w14:textId="7B2622BC" w:rsidR="00707BB6" w:rsidRDefault="00707BB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Jan.1454</w:t>
      </w:r>
      <w:r>
        <w:rPr>
          <w:rFonts w:ascii="Times New Roman" w:hAnsi="Times New Roman" w:cs="Times New Roman"/>
          <w:sz w:val="24"/>
          <w:szCs w:val="24"/>
        </w:rPr>
        <w:tab/>
        <w:t>Probate of his Will.  (p.204)</w:t>
      </w:r>
    </w:p>
    <w:p w14:paraId="010F88D3" w14:textId="4C00CA50" w:rsidR="00707BB6" w:rsidRDefault="00707BB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5E39BA" w14:textId="1AD971A2" w:rsidR="00707BB6" w:rsidRDefault="00707BB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91E42" w14:textId="10B7C390" w:rsidR="00707BB6" w:rsidRPr="00707BB6" w:rsidRDefault="00707BB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2022</w:t>
      </w:r>
    </w:p>
    <w:sectPr w:rsidR="00707BB6" w:rsidRPr="00707B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1A142" w14:textId="77777777" w:rsidR="00707BB6" w:rsidRDefault="00707BB6" w:rsidP="009139A6">
      <w:r>
        <w:separator/>
      </w:r>
    </w:p>
  </w:endnote>
  <w:endnote w:type="continuationSeparator" w:id="0">
    <w:p w14:paraId="711A7B59" w14:textId="77777777" w:rsidR="00707BB6" w:rsidRDefault="00707B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4AB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26F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AB8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8C68E" w14:textId="77777777" w:rsidR="00707BB6" w:rsidRDefault="00707BB6" w:rsidP="009139A6">
      <w:r>
        <w:separator/>
      </w:r>
    </w:p>
  </w:footnote>
  <w:footnote w:type="continuationSeparator" w:id="0">
    <w:p w14:paraId="7AC6E2BF" w14:textId="77777777" w:rsidR="00707BB6" w:rsidRDefault="00707B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47B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D16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F8D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B6"/>
    <w:rsid w:val="000666E0"/>
    <w:rsid w:val="002510B7"/>
    <w:rsid w:val="005C130B"/>
    <w:rsid w:val="00707BB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E5AB5"/>
  <w15:chartTrackingRefBased/>
  <w15:docId w15:val="{801EA917-9F08-473A-A467-B8DDBD82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2022-03-14T14:15:00Z</dcterms:created>
  <dcterms:modified xsi:type="dcterms:W3CDTF">2022-03-14T14:19:00Z</dcterms:modified>
</cp:coreProperties>
</file>