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6B" w:rsidRDefault="000E0C6B" w:rsidP="000E0C6B">
      <w:pPr>
        <w:pStyle w:val="NoSpacing"/>
      </w:pPr>
      <w:r>
        <w:rPr>
          <w:u w:val="single"/>
        </w:rPr>
        <w:t>John YVE</w:t>
      </w:r>
      <w:r>
        <w:t xml:space="preserve">     (fl.1463)</w:t>
      </w:r>
    </w:p>
    <w:p w:rsidR="000E0C6B" w:rsidRDefault="000E0C6B" w:rsidP="000E0C6B">
      <w:pPr>
        <w:pStyle w:val="NoSpacing"/>
      </w:pPr>
      <w:proofErr w:type="gramStart"/>
      <w:r>
        <w:t>of</w:t>
      </w:r>
      <w:proofErr w:type="gramEnd"/>
      <w:r>
        <w:t xml:space="preserve"> Old Romney, Kent.</w:t>
      </w:r>
    </w:p>
    <w:p w:rsidR="000E0C6B" w:rsidRDefault="000E0C6B" w:rsidP="000E0C6B">
      <w:pPr>
        <w:pStyle w:val="NoSpacing"/>
      </w:pPr>
    </w:p>
    <w:p w:rsidR="000E0C6B" w:rsidRDefault="000E0C6B" w:rsidP="000E0C6B">
      <w:pPr>
        <w:pStyle w:val="NoSpacing"/>
      </w:pPr>
    </w:p>
    <w:p w:rsidR="000E0C6B" w:rsidRDefault="000E0C6B" w:rsidP="000E0C6B">
      <w:pPr>
        <w:pStyle w:val="NoSpacing"/>
      </w:pPr>
      <w:r>
        <w:tab/>
        <w:t>1463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p.267)</w:t>
      </w:r>
    </w:p>
    <w:p w:rsidR="000E0C6B" w:rsidRDefault="000E0C6B" w:rsidP="000E0C6B">
      <w:pPr>
        <w:pStyle w:val="NoSpacing"/>
      </w:pPr>
    </w:p>
    <w:p w:rsidR="000E0C6B" w:rsidRDefault="000E0C6B" w:rsidP="000E0C6B">
      <w:pPr>
        <w:pStyle w:val="NoSpacing"/>
      </w:pPr>
    </w:p>
    <w:p w:rsidR="000E0C6B" w:rsidRDefault="000E0C6B" w:rsidP="000E0C6B">
      <w:pPr>
        <w:pStyle w:val="NoSpacing"/>
      </w:pPr>
      <w:r>
        <w:t>15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C6B" w:rsidRDefault="000E0C6B" w:rsidP="00920DE3">
      <w:pPr>
        <w:spacing w:after="0" w:line="240" w:lineRule="auto"/>
      </w:pPr>
      <w:r>
        <w:separator/>
      </w:r>
    </w:p>
  </w:endnote>
  <w:endnote w:type="continuationSeparator" w:id="0">
    <w:p w:rsidR="000E0C6B" w:rsidRDefault="000E0C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C6B" w:rsidRDefault="000E0C6B" w:rsidP="00920DE3">
      <w:pPr>
        <w:spacing w:after="0" w:line="240" w:lineRule="auto"/>
      </w:pPr>
      <w:r>
        <w:separator/>
      </w:r>
    </w:p>
  </w:footnote>
  <w:footnote w:type="continuationSeparator" w:id="0">
    <w:p w:rsidR="000E0C6B" w:rsidRDefault="000E0C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6B"/>
    <w:rsid w:val="000E0C6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2015-05-01T21:23:00Z</dcterms:created>
  <dcterms:modified xsi:type="dcterms:W3CDTF">2015-05-01T21:23:00Z</dcterms:modified>
</cp:coreProperties>
</file>