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82124" w14:textId="44E75293" w:rsidR="006B2F86" w:rsidRDefault="00DC2395" w:rsidP="00E71FC3">
      <w:pPr>
        <w:pStyle w:val="NoSpacing"/>
      </w:pPr>
      <w:r>
        <w:rPr>
          <w:u w:val="single"/>
        </w:rPr>
        <w:t>John YVE</w:t>
      </w:r>
      <w:r>
        <w:t xml:space="preserve">    </w:t>
      </w:r>
      <w:proofErr w:type="gramStart"/>
      <w:r>
        <w:t xml:space="preserve">   (</w:t>
      </w:r>
      <w:proofErr w:type="gramEnd"/>
      <w:r w:rsidR="00EB358C">
        <w:t>d</w:t>
      </w:r>
      <w:r>
        <w:t>.1463)</w:t>
      </w:r>
    </w:p>
    <w:p w14:paraId="470BEEB9" w14:textId="5E2A471A" w:rsidR="00DC2395" w:rsidRDefault="00DC2395" w:rsidP="00E71FC3">
      <w:pPr>
        <w:pStyle w:val="NoSpacing"/>
      </w:pPr>
      <w:r>
        <w:t>of Old Romney, Kent.</w:t>
      </w:r>
    </w:p>
    <w:p w14:paraId="16F69680" w14:textId="0CF86F1D" w:rsidR="00DC2395" w:rsidRDefault="00DC2395" w:rsidP="00E71FC3">
      <w:pPr>
        <w:pStyle w:val="NoSpacing"/>
      </w:pPr>
    </w:p>
    <w:p w14:paraId="31CB715F" w14:textId="64C90813" w:rsidR="00DC2395" w:rsidRDefault="00DC2395" w:rsidP="00E71FC3">
      <w:pPr>
        <w:pStyle w:val="NoSpacing"/>
      </w:pPr>
    </w:p>
    <w:p w14:paraId="2F702259" w14:textId="77777777" w:rsidR="00DC2395" w:rsidRDefault="00DC2395" w:rsidP="00DC2395">
      <w:pPr>
        <w:pStyle w:val="NoSpacing"/>
      </w:pPr>
      <w:r>
        <w:tab/>
        <w:t>1463</w:t>
      </w:r>
      <w:r>
        <w:tab/>
        <w:t>He made his Will.</w:t>
      </w:r>
    </w:p>
    <w:p w14:paraId="0F47B472" w14:textId="2FDD6DED" w:rsidR="00DC2395" w:rsidRDefault="00DC2395" w:rsidP="00DC2395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PRC/17/1/139a)</w:t>
      </w:r>
    </w:p>
    <w:p w14:paraId="09F70E5C" w14:textId="77777777" w:rsidR="00EB358C" w:rsidRDefault="00EB358C" w:rsidP="00EB358C">
      <w:pPr>
        <w:pStyle w:val="NoSpacing"/>
      </w:pPr>
      <w:r>
        <w:tab/>
        <w:t>1463</w:t>
      </w:r>
      <w:r>
        <w:tab/>
        <w:t xml:space="preserve">Probate of his Will.   </w:t>
      </w:r>
    </w:p>
    <w:p w14:paraId="5CCEE82D" w14:textId="65EEA4CE" w:rsidR="00EB358C" w:rsidRDefault="00EB358C" w:rsidP="00EB358C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PRC/17/1/424a)</w:t>
      </w:r>
    </w:p>
    <w:p w14:paraId="310060B2" w14:textId="768A6035" w:rsidR="00DC2395" w:rsidRDefault="00DC2395" w:rsidP="00DC2395">
      <w:pPr>
        <w:pStyle w:val="NoSpacing"/>
      </w:pPr>
    </w:p>
    <w:p w14:paraId="3599BF66" w14:textId="6650867E" w:rsidR="00DC2395" w:rsidRDefault="00DC2395" w:rsidP="00DC2395">
      <w:pPr>
        <w:pStyle w:val="NoSpacing"/>
      </w:pPr>
    </w:p>
    <w:p w14:paraId="3A4472D4" w14:textId="7957A59E" w:rsidR="00DC2395" w:rsidRDefault="00DC2395" w:rsidP="00DC2395">
      <w:pPr>
        <w:pStyle w:val="NoSpacing"/>
      </w:pPr>
      <w:r>
        <w:t>25 March 2018</w:t>
      </w:r>
    </w:p>
    <w:p w14:paraId="3279A4E5" w14:textId="1A6EEE78" w:rsidR="00EB358C" w:rsidRPr="00DC2395" w:rsidRDefault="00EB358C" w:rsidP="00DC2395">
      <w:pPr>
        <w:pStyle w:val="NoSpacing"/>
      </w:pPr>
      <w:r>
        <w:t>16 December 2018</w:t>
      </w:r>
      <w:bookmarkStart w:id="0" w:name="_GoBack"/>
      <w:bookmarkEnd w:id="0"/>
    </w:p>
    <w:sectPr w:rsidR="00EB358C" w:rsidRPr="00DC23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65E7B4" w14:textId="77777777" w:rsidR="00DC2395" w:rsidRDefault="00DC2395" w:rsidP="00E71FC3">
      <w:pPr>
        <w:spacing w:after="0" w:line="240" w:lineRule="auto"/>
      </w:pPr>
      <w:r>
        <w:separator/>
      </w:r>
    </w:p>
  </w:endnote>
  <w:endnote w:type="continuationSeparator" w:id="0">
    <w:p w14:paraId="3F312B5F" w14:textId="77777777" w:rsidR="00DC2395" w:rsidRDefault="00DC23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D40C4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BC4821" w14:textId="77777777" w:rsidR="00DC2395" w:rsidRDefault="00DC2395" w:rsidP="00E71FC3">
      <w:pPr>
        <w:spacing w:after="0" w:line="240" w:lineRule="auto"/>
      </w:pPr>
      <w:r>
        <w:separator/>
      </w:r>
    </w:p>
  </w:footnote>
  <w:footnote w:type="continuationSeparator" w:id="0">
    <w:p w14:paraId="21068391" w14:textId="77777777" w:rsidR="00DC2395" w:rsidRDefault="00DC23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395"/>
    <w:rsid w:val="001A7C09"/>
    <w:rsid w:val="00577BD5"/>
    <w:rsid w:val="00656CBA"/>
    <w:rsid w:val="006A1F77"/>
    <w:rsid w:val="00733BE7"/>
    <w:rsid w:val="00AB52E8"/>
    <w:rsid w:val="00B16D3F"/>
    <w:rsid w:val="00BB41AC"/>
    <w:rsid w:val="00DC2395"/>
    <w:rsid w:val="00E71FC3"/>
    <w:rsid w:val="00EB358C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280D8"/>
  <w15:chartTrackingRefBased/>
  <w15:docId w15:val="{76CD3607-1872-4C5C-A46A-DEFF47658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03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2018-03-25T15:45:00Z</dcterms:created>
  <dcterms:modified xsi:type="dcterms:W3CDTF">2018-12-16T15:08:00Z</dcterms:modified>
</cp:coreProperties>
</file>