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481" w:rsidRDefault="00554481" w:rsidP="00554481">
      <w:pPr>
        <w:pStyle w:val="NoSpacing"/>
      </w:pPr>
      <w:r>
        <w:rPr>
          <w:u w:val="single"/>
        </w:rPr>
        <w:t>John YVE</w:t>
      </w:r>
      <w:r>
        <w:t xml:space="preserve">        (fl.1414-5)</w:t>
      </w:r>
    </w:p>
    <w:p w:rsidR="00554481" w:rsidRDefault="00554481" w:rsidP="0055448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Melford</w:t>
      </w:r>
      <w:proofErr w:type="spellEnd"/>
      <w:r>
        <w:t>, Suffolk.</w:t>
      </w:r>
    </w:p>
    <w:p w:rsidR="00554481" w:rsidRDefault="00554481" w:rsidP="00554481">
      <w:pPr>
        <w:pStyle w:val="NoSpacing"/>
      </w:pPr>
    </w:p>
    <w:p w:rsidR="00554481" w:rsidRDefault="00554481" w:rsidP="00554481">
      <w:pPr>
        <w:pStyle w:val="NoSpacing"/>
      </w:pPr>
    </w:p>
    <w:p w:rsidR="00554481" w:rsidRDefault="00554481" w:rsidP="00554481">
      <w:pPr>
        <w:pStyle w:val="NoSpacing"/>
      </w:pPr>
      <w:r>
        <w:t xml:space="preserve">         1414-5</w:t>
      </w:r>
      <w:r>
        <w:tab/>
        <w:t>He became a Burgess of Colchester.</w:t>
      </w:r>
    </w:p>
    <w:p w:rsidR="00554481" w:rsidRDefault="00554481" w:rsidP="00554481">
      <w:pPr>
        <w:pStyle w:val="NoSpacing"/>
      </w:pPr>
      <w:r>
        <w:tab/>
      </w:r>
      <w:r>
        <w:tab/>
        <w:t>(“The Red Parchment Book of Colchester” p.97)</w:t>
      </w:r>
    </w:p>
    <w:p w:rsidR="00554481" w:rsidRDefault="00554481" w:rsidP="00554481">
      <w:pPr>
        <w:pStyle w:val="NoSpacing"/>
      </w:pPr>
    </w:p>
    <w:p w:rsidR="00554481" w:rsidRDefault="00554481" w:rsidP="00554481">
      <w:pPr>
        <w:pStyle w:val="NoSpacing"/>
      </w:pPr>
    </w:p>
    <w:p w:rsidR="00554481" w:rsidRDefault="00554481" w:rsidP="00554481">
      <w:pPr>
        <w:pStyle w:val="NoSpacing"/>
      </w:pPr>
      <w:r>
        <w:t>17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481" w:rsidRDefault="00554481" w:rsidP="00920DE3">
      <w:pPr>
        <w:spacing w:after="0" w:line="240" w:lineRule="auto"/>
      </w:pPr>
      <w:r>
        <w:separator/>
      </w:r>
    </w:p>
  </w:endnote>
  <w:endnote w:type="continuationSeparator" w:id="0">
    <w:p w:rsidR="00554481" w:rsidRDefault="0055448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481" w:rsidRDefault="00554481" w:rsidP="00920DE3">
      <w:pPr>
        <w:spacing w:after="0" w:line="240" w:lineRule="auto"/>
      </w:pPr>
      <w:r>
        <w:separator/>
      </w:r>
    </w:p>
  </w:footnote>
  <w:footnote w:type="continuationSeparator" w:id="0">
    <w:p w:rsidR="00554481" w:rsidRDefault="0055448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481"/>
    <w:rsid w:val="00120749"/>
    <w:rsid w:val="0055448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2015-04-27T21:15:00Z</dcterms:created>
  <dcterms:modified xsi:type="dcterms:W3CDTF">2015-04-27T21:17:00Z</dcterms:modified>
</cp:coreProperties>
</file>