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D573B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YVE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D573BE" w:rsidRDefault="00D573B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73BE" w:rsidRDefault="00D573B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73BE" w:rsidRDefault="00D573B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Jun.</w:t>
      </w: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Henley-in-Arden,</w:t>
      </w:r>
    </w:p>
    <w:p w:rsidR="00D573BE" w:rsidRDefault="00D573BE" w:rsidP="00D573BE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Warwickshire, into lands of the late Baldwin Freville(q.v.) (son of Sir Baldwin).</w:t>
      </w:r>
    </w:p>
    <w:p w:rsidR="00D573BE" w:rsidRDefault="00D573BE" w:rsidP="00D573BE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72076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21-132)</w:t>
      </w:r>
    </w:p>
    <w:p w:rsidR="00D573BE" w:rsidRDefault="00D573BE" w:rsidP="00D573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73BE" w:rsidRDefault="00D573BE" w:rsidP="00D573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73BE" w:rsidRPr="00D573BE" w:rsidRDefault="00D573BE" w:rsidP="00D573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December 2015</w:t>
      </w:r>
      <w:bookmarkStart w:id="0" w:name="_GoBack"/>
      <w:bookmarkEnd w:id="0"/>
    </w:p>
    <w:sectPr w:rsidR="00D573BE" w:rsidRPr="00D573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3BE" w:rsidRDefault="00D573BE" w:rsidP="00564E3C">
      <w:pPr>
        <w:spacing w:after="0" w:line="240" w:lineRule="auto"/>
      </w:pPr>
      <w:r>
        <w:separator/>
      </w:r>
    </w:p>
  </w:endnote>
  <w:endnote w:type="continuationSeparator" w:id="0">
    <w:p w:rsidR="00D573BE" w:rsidRDefault="00D573B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573BE">
      <w:rPr>
        <w:rFonts w:ascii="Times New Roman" w:hAnsi="Times New Roman" w:cs="Times New Roman"/>
        <w:noProof/>
        <w:sz w:val="24"/>
        <w:szCs w:val="24"/>
      </w:rPr>
      <w:t>8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3BE" w:rsidRDefault="00D573BE" w:rsidP="00564E3C">
      <w:pPr>
        <w:spacing w:after="0" w:line="240" w:lineRule="auto"/>
      </w:pPr>
      <w:r>
        <w:separator/>
      </w:r>
    </w:p>
  </w:footnote>
  <w:footnote w:type="continuationSeparator" w:id="0">
    <w:p w:rsidR="00D573BE" w:rsidRDefault="00D573B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3BE"/>
    <w:rsid w:val="00372DC6"/>
    <w:rsid w:val="00564E3C"/>
    <w:rsid w:val="0064591D"/>
    <w:rsid w:val="00D573B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26752"/>
  <w15:chartTrackingRefBased/>
  <w15:docId w15:val="{D575D775-F475-4C88-AF5E-29BAF39BE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573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5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2015-12-08T20:21:00Z</dcterms:created>
  <dcterms:modified xsi:type="dcterms:W3CDTF">2015-12-08T20:26:00Z</dcterms:modified>
</cp:coreProperties>
</file>