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3CD1" w14:textId="77777777" w:rsidR="007703D0" w:rsidRDefault="007703D0" w:rsidP="007703D0">
      <w:pPr>
        <w:pStyle w:val="NoSpacing"/>
      </w:pPr>
      <w:r>
        <w:rPr>
          <w:u w:val="single"/>
        </w:rPr>
        <w:t>Alice YVE</w:t>
      </w:r>
      <w:r>
        <w:t xml:space="preserve">       (d.1456)</w:t>
      </w:r>
    </w:p>
    <w:p w14:paraId="5FCC0C85" w14:textId="77777777" w:rsidR="007703D0" w:rsidRDefault="007703D0" w:rsidP="007703D0">
      <w:pPr>
        <w:pStyle w:val="NoSpacing"/>
      </w:pPr>
      <w:r>
        <w:t>of York. Widow.</w:t>
      </w:r>
    </w:p>
    <w:p w14:paraId="3209280E" w14:textId="77777777" w:rsidR="007703D0" w:rsidRDefault="007703D0" w:rsidP="007703D0">
      <w:pPr>
        <w:pStyle w:val="NoSpacing"/>
      </w:pPr>
    </w:p>
    <w:p w14:paraId="24525D7B" w14:textId="77777777" w:rsidR="007703D0" w:rsidRDefault="007703D0" w:rsidP="007703D0">
      <w:pPr>
        <w:pStyle w:val="NoSpacing"/>
      </w:pPr>
    </w:p>
    <w:p w14:paraId="06D8FA99" w14:textId="77777777" w:rsidR="007703D0" w:rsidRDefault="007703D0" w:rsidP="007703D0">
      <w:pPr>
        <w:pStyle w:val="NoSpacing"/>
      </w:pPr>
      <w:r>
        <w:t xml:space="preserve">  6 Sep. 1456</w:t>
      </w:r>
      <w:r>
        <w:tab/>
        <w:t>Administration of her lands and possessions was granted.</w:t>
      </w:r>
    </w:p>
    <w:p w14:paraId="4D127AED" w14:textId="77777777" w:rsidR="007703D0" w:rsidRDefault="007703D0" w:rsidP="007703D0">
      <w:pPr>
        <w:pStyle w:val="NoSpacing"/>
      </w:pPr>
      <w:r>
        <w:tab/>
      </w:r>
      <w:r>
        <w:tab/>
        <w:t>(W.Y.R. p.192)</w:t>
      </w:r>
    </w:p>
    <w:p w14:paraId="5902AA8A" w14:textId="77777777" w:rsidR="007703D0" w:rsidRDefault="007703D0" w:rsidP="007703D0">
      <w:pPr>
        <w:pStyle w:val="NoSpacing"/>
      </w:pPr>
    </w:p>
    <w:p w14:paraId="5655652B" w14:textId="77777777" w:rsidR="007703D0" w:rsidRDefault="007703D0" w:rsidP="007703D0">
      <w:pPr>
        <w:pStyle w:val="NoSpacing"/>
      </w:pPr>
    </w:p>
    <w:p w14:paraId="25171830" w14:textId="77777777" w:rsidR="007703D0" w:rsidRDefault="007703D0" w:rsidP="007703D0">
      <w:pPr>
        <w:pStyle w:val="NoSpacing"/>
      </w:pPr>
      <w:r>
        <w:t>9 July 2025</w:t>
      </w:r>
    </w:p>
    <w:p w14:paraId="14012E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FF2B" w14:textId="77777777" w:rsidR="007703D0" w:rsidRDefault="007703D0" w:rsidP="009139A6">
      <w:r>
        <w:separator/>
      </w:r>
    </w:p>
  </w:endnote>
  <w:endnote w:type="continuationSeparator" w:id="0">
    <w:p w14:paraId="2F649847" w14:textId="77777777" w:rsidR="007703D0" w:rsidRDefault="007703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37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7B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5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B8351" w14:textId="77777777" w:rsidR="007703D0" w:rsidRDefault="007703D0" w:rsidP="009139A6">
      <w:r>
        <w:separator/>
      </w:r>
    </w:p>
  </w:footnote>
  <w:footnote w:type="continuationSeparator" w:id="0">
    <w:p w14:paraId="147590A7" w14:textId="77777777" w:rsidR="007703D0" w:rsidRDefault="007703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63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88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21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D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867B5"/>
    <w:rsid w:val="007703D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AAC2A"/>
  <w15:chartTrackingRefBased/>
  <w15:docId w15:val="{39BF5454-2549-4C19-BFB7-4F9CE744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2025-07-12T14:12:00Z</dcterms:created>
  <dcterms:modified xsi:type="dcterms:W3CDTF">2025-07-12T14:13:00Z</dcterms:modified>
</cp:coreProperties>
</file>