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CED" w:rsidRDefault="00812CED" w:rsidP="00812CED">
      <w:pPr>
        <w:pStyle w:val="NoSpacing"/>
      </w:pPr>
      <w:r>
        <w:rPr>
          <w:u w:val="single"/>
        </w:rPr>
        <w:t>John YURLE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:rsidR="00812CED" w:rsidRDefault="00812CED" w:rsidP="00812CED">
      <w:pPr>
        <w:pStyle w:val="NoSpacing"/>
      </w:pPr>
      <w:r>
        <w:t xml:space="preserve">of </w:t>
      </w:r>
      <w:proofErr w:type="spellStart"/>
      <w:r>
        <w:t>Buckfast</w:t>
      </w:r>
      <w:proofErr w:type="spellEnd"/>
      <w:r>
        <w:t xml:space="preserve"> Abbey.</w:t>
      </w:r>
    </w:p>
    <w:p w:rsidR="00812CED" w:rsidRDefault="00812CED" w:rsidP="00812CED">
      <w:pPr>
        <w:pStyle w:val="NoSpacing"/>
      </w:pPr>
    </w:p>
    <w:p w:rsidR="00812CED" w:rsidRDefault="00812CED" w:rsidP="00812CED">
      <w:pPr>
        <w:pStyle w:val="NoSpacing"/>
      </w:pPr>
    </w:p>
    <w:p w:rsidR="00812CED" w:rsidRDefault="00812CED" w:rsidP="00812CED">
      <w:pPr>
        <w:pStyle w:val="NoSpacing"/>
        <w:ind w:left="1440" w:hanging="1440"/>
      </w:pPr>
      <w:r>
        <w:t>20 Mar.1428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Devon.</w:t>
      </w:r>
    </w:p>
    <w:p w:rsidR="00812CED" w:rsidRDefault="00812CED" w:rsidP="00812CED">
      <w:pPr>
        <w:pStyle w:val="NoSpacing"/>
      </w:pPr>
      <w:r>
        <w:tab/>
      </w:r>
      <w:r>
        <w:tab/>
        <w:t>(“Register of Edmund Lacy, Bishop of Exeter 1420-55, part 4 p.118)</w:t>
      </w:r>
    </w:p>
    <w:p w:rsidR="00186AAE" w:rsidRDefault="00186AAE" w:rsidP="00812CED">
      <w:pPr>
        <w:pStyle w:val="NoSpacing"/>
      </w:pPr>
      <w:r>
        <w:t>15 Feb.1429</w:t>
      </w:r>
      <w:r>
        <w:tab/>
        <w:t>He was ordained deacon in the same place by the Bishop. (ibid.p.123)</w:t>
      </w:r>
    </w:p>
    <w:p w:rsidR="004F2D33" w:rsidRDefault="004F2D33" w:rsidP="004F2D33">
      <w:pPr>
        <w:pStyle w:val="NoSpacing"/>
      </w:pPr>
      <w:r>
        <w:t>21 May</w:t>
      </w:r>
      <w:r>
        <w:tab/>
        <w:t xml:space="preserve">He </w:t>
      </w:r>
      <w:proofErr w:type="gramStart"/>
      <w:r>
        <w:t>was</w:t>
      </w:r>
      <w:proofErr w:type="gramEnd"/>
      <w:r>
        <w:t xml:space="preserve"> ordained priest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4F2D33" w:rsidRDefault="004F2D33" w:rsidP="004F2D33">
      <w:pPr>
        <w:pStyle w:val="NoSpacing"/>
      </w:pPr>
      <w:r>
        <w:tab/>
      </w:r>
      <w:r>
        <w:tab/>
        <w:t>(ibid. p.129)</w:t>
      </w:r>
    </w:p>
    <w:p w:rsidR="00812CED" w:rsidRDefault="00812CED" w:rsidP="00812CED">
      <w:pPr>
        <w:pStyle w:val="NoSpacing"/>
      </w:pPr>
    </w:p>
    <w:p w:rsidR="006B2F86" w:rsidRDefault="004F2D33" w:rsidP="00812CED">
      <w:pPr>
        <w:pStyle w:val="NoSpacing"/>
      </w:pPr>
    </w:p>
    <w:p w:rsidR="00186AAE" w:rsidRDefault="00186AAE" w:rsidP="00812CED">
      <w:pPr>
        <w:pStyle w:val="NoSpacing"/>
      </w:pPr>
      <w:r>
        <w:t>27 June 2016</w:t>
      </w:r>
    </w:p>
    <w:p w:rsidR="004F2D33" w:rsidRPr="00812CED" w:rsidRDefault="004F2D33" w:rsidP="00812CED">
      <w:pPr>
        <w:pStyle w:val="NoSpacing"/>
      </w:pPr>
      <w:r>
        <w:t>5 July 2016</w:t>
      </w:r>
      <w:bookmarkStart w:id="0" w:name="_GoBack"/>
      <w:bookmarkEnd w:id="0"/>
    </w:p>
    <w:sectPr w:rsidR="004F2D33" w:rsidRPr="00812C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CED" w:rsidRDefault="00812CED" w:rsidP="00E71FC3">
      <w:pPr>
        <w:spacing w:after="0" w:line="240" w:lineRule="auto"/>
      </w:pPr>
      <w:r>
        <w:separator/>
      </w:r>
    </w:p>
  </w:endnote>
  <w:endnote w:type="continuationSeparator" w:id="0">
    <w:p w:rsidR="00812CED" w:rsidRDefault="00812C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CED" w:rsidRDefault="00812CED" w:rsidP="00E71FC3">
      <w:pPr>
        <w:spacing w:after="0" w:line="240" w:lineRule="auto"/>
      </w:pPr>
      <w:r>
        <w:separator/>
      </w:r>
    </w:p>
  </w:footnote>
  <w:footnote w:type="continuationSeparator" w:id="0">
    <w:p w:rsidR="00812CED" w:rsidRDefault="00812C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ED"/>
    <w:rsid w:val="00186AAE"/>
    <w:rsid w:val="001A7C09"/>
    <w:rsid w:val="004F2D33"/>
    <w:rsid w:val="00733BE7"/>
    <w:rsid w:val="00812CE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8E019"/>
  <w15:chartTrackingRefBased/>
  <w15:docId w15:val="{49555B07-6E4F-4C9C-AA43-2496997A0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4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2016-06-18T10:33:00Z</dcterms:created>
  <dcterms:modified xsi:type="dcterms:W3CDTF">2016-07-05T14:44:00Z</dcterms:modified>
</cp:coreProperties>
</file>