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YUNGE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Nov.1409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6F" w:rsidRDefault="0026276F" w:rsidP="002627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76F" w:rsidRDefault="0026276F" w:rsidP="00564E3C">
      <w:pPr>
        <w:spacing w:after="0" w:line="240" w:lineRule="auto"/>
      </w:pPr>
      <w:r>
        <w:separator/>
      </w:r>
    </w:p>
  </w:endnote>
  <w:endnote w:type="continuationSeparator" w:id="0">
    <w:p w:rsidR="0026276F" w:rsidRDefault="0026276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276F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76F" w:rsidRDefault="0026276F" w:rsidP="00564E3C">
      <w:pPr>
        <w:spacing w:after="0" w:line="240" w:lineRule="auto"/>
      </w:pPr>
      <w:r>
        <w:separator/>
      </w:r>
    </w:p>
  </w:footnote>
  <w:footnote w:type="continuationSeparator" w:id="0">
    <w:p w:rsidR="0026276F" w:rsidRDefault="0026276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6F"/>
    <w:rsid w:val="0026276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81930-E831-4049-A25D-9796DEA7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2015-10-27T22:10:00Z</dcterms:created>
  <dcterms:modified xsi:type="dcterms:W3CDTF">2015-10-27T22:10:00Z</dcterms:modified>
</cp:coreProperties>
</file>