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1593A" w14:textId="77777777" w:rsidR="00CD2B27" w:rsidRDefault="00CD2B27" w:rsidP="00CD2B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YUE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fl.1492)</w:t>
      </w:r>
    </w:p>
    <w:p w14:paraId="5AC8F689" w14:textId="77777777" w:rsidR="00CD2B27" w:rsidRDefault="00CD2B27" w:rsidP="00CD2B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Southwark. Grocer.</w:t>
      </w:r>
    </w:p>
    <w:p w14:paraId="6AA6D855" w14:textId="77777777" w:rsidR="00CD2B27" w:rsidRDefault="00CD2B27" w:rsidP="00CD2B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C62AAB" w14:textId="77777777" w:rsidR="00CD2B27" w:rsidRDefault="00CD2B27" w:rsidP="00CD2B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5FAA47" w14:textId="77777777" w:rsidR="00CD2B27" w:rsidRDefault="00CD2B27" w:rsidP="00CD2B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1492</w:t>
      </w:r>
      <w:r>
        <w:rPr>
          <w:rFonts w:ascii="Times New Roman" w:hAnsi="Times New Roman" w:cs="Times New Roman"/>
          <w:sz w:val="24"/>
          <w:szCs w:val="24"/>
        </w:rPr>
        <w:tab/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Clerke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Swone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2F143C90" w14:textId="77777777" w:rsidR="00CD2B27" w:rsidRDefault="00CD2B27" w:rsidP="00CD2B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Southwark,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Tayller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Southwark(q.v.) and</w:t>
      </w:r>
    </w:p>
    <w:p w14:paraId="366420D4" w14:textId="77777777" w:rsidR="00CD2B27" w:rsidRDefault="00CD2B27" w:rsidP="00CD2B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Milbury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Church Lambeth(q.v.).</w:t>
      </w:r>
    </w:p>
    <w:p w14:paraId="3A4C278D" w14:textId="77777777" w:rsidR="00CD2B27" w:rsidRDefault="00CD2B27" w:rsidP="00CD2B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51A34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http://aalt.law.uh.edu/Indices/CP40Indices/CP40no919/CP40no919Pl.htm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6963174" w14:textId="77777777" w:rsidR="00CD2B27" w:rsidRDefault="00CD2B27" w:rsidP="00CD2B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F3F1D4" w14:textId="77777777" w:rsidR="00CD2B27" w:rsidRDefault="00CD2B27" w:rsidP="00CD2B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911ED2" w14:textId="77777777" w:rsidR="00CD2B27" w:rsidRDefault="00CD2B27" w:rsidP="00CD2B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2022</w:t>
      </w:r>
    </w:p>
    <w:p w14:paraId="4A5984C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7FF25" w14:textId="77777777" w:rsidR="00CD2B27" w:rsidRDefault="00CD2B27" w:rsidP="009139A6">
      <w:r>
        <w:separator/>
      </w:r>
    </w:p>
  </w:endnote>
  <w:endnote w:type="continuationSeparator" w:id="0">
    <w:p w14:paraId="7433CB84" w14:textId="77777777" w:rsidR="00CD2B27" w:rsidRDefault="00CD2B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D01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A0B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86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85A7A" w14:textId="77777777" w:rsidR="00CD2B27" w:rsidRDefault="00CD2B27" w:rsidP="009139A6">
      <w:r>
        <w:separator/>
      </w:r>
    </w:p>
  </w:footnote>
  <w:footnote w:type="continuationSeparator" w:id="0">
    <w:p w14:paraId="3FB717A6" w14:textId="77777777" w:rsidR="00CD2B27" w:rsidRDefault="00CD2B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0A77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4350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BBC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B2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D2B2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52A78"/>
  <w15:chartTrackingRefBased/>
  <w15:docId w15:val="{D7532087-6B0D-4C9F-B329-680ED4D77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D2B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9/CP40no91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2022-06-06T19:13:00Z</dcterms:created>
  <dcterms:modified xsi:type="dcterms:W3CDTF">2022-06-06T19:13:00Z</dcterms:modified>
</cp:coreProperties>
</file>