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AF072" w14:textId="77777777" w:rsidR="002F0B8D" w:rsidRDefault="002F0B8D" w:rsidP="002F0B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YUE</w:t>
      </w:r>
      <w:r>
        <w:rPr>
          <w:rFonts w:cs="Times New Roman"/>
          <w:szCs w:val="24"/>
        </w:rPr>
        <w:t xml:space="preserve">       (1456 – 1506)</w:t>
      </w:r>
    </w:p>
    <w:p w14:paraId="7A670F24" w14:textId="77777777" w:rsidR="002F0B8D" w:rsidRDefault="002F0B8D" w:rsidP="002F0B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Cranbrook, Kent.</w:t>
      </w:r>
    </w:p>
    <w:p w14:paraId="5EBCCE17" w14:textId="77777777" w:rsidR="002F0B8D" w:rsidRDefault="002F0B8D" w:rsidP="002F0B8D">
      <w:pPr>
        <w:pStyle w:val="NoSpacing"/>
        <w:rPr>
          <w:rFonts w:cs="Times New Roman"/>
          <w:szCs w:val="24"/>
        </w:rPr>
      </w:pPr>
    </w:p>
    <w:p w14:paraId="0C3B257F" w14:textId="77777777" w:rsidR="002F0B8D" w:rsidRDefault="002F0B8D" w:rsidP="002F0B8D">
      <w:pPr>
        <w:pStyle w:val="NoSpacing"/>
        <w:rPr>
          <w:rFonts w:cs="Times New Roman"/>
          <w:szCs w:val="24"/>
        </w:rPr>
      </w:pPr>
    </w:p>
    <w:p w14:paraId="541A2425" w14:textId="77777777" w:rsidR="002F0B8D" w:rsidRDefault="002F0B8D" w:rsidP="002F0B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Sir John Bettenham(q.v.).</w:t>
      </w:r>
    </w:p>
    <w:p w14:paraId="09E98353" w14:textId="77777777" w:rsidR="002F0B8D" w:rsidRDefault="002F0B8D" w:rsidP="002F0B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5E5FBF7F" w14:textId="77777777" w:rsidR="002F0B8D" w:rsidRDefault="002F0B8D" w:rsidP="002F0B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William.    (ibid.)</w:t>
      </w:r>
    </w:p>
    <w:p w14:paraId="1A425BC2" w14:textId="77777777" w:rsidR="002F0B8D" w:rsidRDefault="002F0B8D" w:rsidP="002F0B8D">
      <w:pPr>
        <w:pStyle w:val="NoSpacing"/>
        <w:rPr>
          <w:rFonts w:cs="Times New Roman"/>
          <w:szCs w:val="24"/>
        </w:rPr>
      </w:pPr>
    </w:p>
    <w:p w14:paraId="7EC6D52C" w14:textId="77777777" w:rsidR="002F0B8D" w:rsidRDefault="002F0B8D" w:rsidP="002F0B8D">
      <w:pPr>
        <w:pStyle w:val="NoSpacing"/>
        <w:rPr>
          <w:rFonts w:cs="Times New Roman"/>
          <w:szCs w:val="24"/>
        </w:rPr>
      </w:pPr>
    </w:p>
    <w:p w14:paraId="2CED05ED" w14:textId="7A5C403B" w:rsidR="002F0B8D" w:rsidRDefault="002F0B8D" w:rsidP="002F0B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1500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She d</w:t>
      </w:r>
      <w:r>
        <w:rPr>
          <w:rFonts w:cs="Times New Roman"/>
          <w:szCs w:val="24"/>
        </w:rPr>
        <w:t>ied in Cranbrook.    (ibid.)</w:t>
      </w:r>
    </w:p>
    <w:p w14:paraId="1C092234" w14:textId="77777777" w:rsidR="002F0B8D" w:rsidRDefault="002F0B8D" w:rsidP="002F0B8D">
      <w:pPr>
        <w:pStyle w:val="NoSpacing"/>
        <w:rPr>
          <w:rFonts w:cs="Times New Roman"/>
          <w:szCs w:val="24"/>
        </w:rPr>
      </w:pPr>
    </w:p>
    <w:p w14:paraId="2571D4D9" w14:textId="77777777" w:rsidR="002F0B8D" w:rsidRDefault="002F0B8D" w:rsidP="002F0B8D">
      <w:pPr>
        <w:pStyle w:val="NoSpacing"/>
        <w:rPr>
          <w:rFonts w:cs="Times New Roman"/>
          <w:szCs w:val="24"/>
        </w:rPr>
      </w:pPr>
    </w:p>
    <w:p w14:paraId="1AFF45E7" w14:textId="77777777" w:rsidR="002F0B8D" w:rsidRDefault="002F0B8D" w:rsidP="002F0B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2023</w:t>
      </w:r>
    </w:p>
    <w:p w14:paraId="2CF7A18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A44AF" w14:textId="77777777" w:rsidR="002F0B8D" w:rsidRDefault="002F0B8D" w:rsidP="009139A6">
      <w:r>
        <w:separator/>
      </w:r>
    </w:p>
  </w:endnote>
  <w:endnote w:type="continuationSeparator" w:id="0">
    <w:p w14:paraId="199E9676" w14:textId="77777777" w:rsidR="002F0B8D" w:rsidRDefault="002F0B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1A8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DDDD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4EC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E5636" w14:textId="77777777" w:rsidR="002F0B8D" w:rsidRDefault="002F0B8D" w:rsidP="009139A6">
      <w:r>
        <w:separator/>
      </w:r>
    </w:p>
  </w:footnote>
  <w:footnote w:type="continuationSeparator" w:id="0">
    <w:p w14:paraId="649CC95E" w14:textId="77777777" w:rsidR="002F0B8D" w:rsidRDefault="002F0B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E8C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05E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4B6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B8D"/>
    <w:rsid w:val="000666E0"/>
    <w:rsid w:val="002510B7"/>
    <w:rsid w:val="002F0B8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032CC"/>
  <w15:chartTrackingRefBased/>
  <w15:docId w15:val="{C7DFB130-AB9A-4847-B2C2-1DCF60A42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2023-12-04T17:37:00Z</dcterms:created>
  <dcterms:modified xsi:type="dcterms:W3CDTF">2023-12-04T17:38:00Z</dcterms:modified>
</cp:coreProperties>
</file>