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8E704" w14:textId="77777777" w:rsidR="0045308D" w:rsidRDefault="0045308D" w:rsidP="0045308D">
      <w:pPr>
        <w:pStyle w:val="NoSpacing"/>
      </w:pPr>
      <w:r>
        <w:rPr>
          <w:u w:val="single"/>
        </w:rPr>
        <w:t>William YUDALLE</w:t>
      </w:r>
      <w:r>
        <w:t xml:space="preserve">      (d.1507)</w:t>
      </w:r>
    </w:p>
    <w:p w14:paraId="443358D3" w14:textId="77777777" w:rsidR="0045308D" w:rsidRDefault="0045308D" w:rsidP="0045308D">
      <w:pPr>
        <w:pStyle w:val="NoSpacing"/>
      </w:pPr>
      <w:r>
        <w:t>of York. Weaver.</w:t>
      </w:r>
    </w:p>
    <w:p w14:paraId="00E35E5D" w14:textId="77777777" w:rsidR="0045308D" w:rsidRDefault="0045308D" w:rsidP="0045308D">
      <w:pPr>
        <w:pStyle w:val="NoSpacing"/>
      </w:pPr>
    </w:p>
    <w:p w14:paraId="2DA7C2BE" w14:textId="77777777" w:rsidR="0045308D" w:rsidRDefault="0045308D" w:rsidP="0045308D">
      <w:pPr>
        <w:pStyle w:val="NoSpacing"/>
      </w:pPr>
    </w:p>
    <w:p w14:paraId="17E6CC44" w14:textId="77777777" w:rsidR="0045308D" w:rsidRDefault="0045308D" w:rsidP="0045308D">
      <w:pPr>
        <w:pStyle w:val="NoSpacing"/>
      </w:pPr>
      <w:r>
        <w:t xml:space="preserve">  8 Aug.1507</w:t>
      </w:r>
      <w:r>
        <w:tab/>
        <w:t>He made his Will.    (W.Y.R. p.192)</w:t>
      </w:r>
    </w:p>
    <w:p w14:paraId="0C37187F" w14:textId="77777777" w:rsidR="0045308D" w:rsidRDefault="0045308D" w:rsidP="0045308D">
      <w:pPr>
        <w:pStyle w:val="NoSpacing"/>
      </w:pPr>
      <w:r>
        <w:t>25 Sep.</w:t>
      </w:r>
      <w:r>
        <w:tab/>
        <w:t>Probate of his Will.   (ibid.)</w:t>
      </w:r>
    </w:p>
    <w:p w14:paraId="38B37C6B" w14:textId="77777777" w:rsidR="0045308D" w:rsidRDefault="0045308D" w:rsidP="0045308D">
      <w:pPr>
        <w:pStyle w:val="NoSpacing"/>
      </w:pPr>
    </w:p>
    <w:p w14:paraId="58B8E083" w14:textId="77777777" w:rsidR="0045308D" w:rsidRDefault="0045308D" w:rsidP="0045308D">
      <w:pPr>
        <w:pStyle w:val="NoSpacing"/>
      </w:pPr>
    </w:p>
    <w:p w14:paraId="4789D642" w14:textId="77777777" w:rsidR="0045308D" w:rsidRDefault="0045308D" w:rsidP="0045308D">
      <w:pPr>
        <w:pStyle w:val="NoSpacing"/>
      </w:pPr>
      <w:r>
        <w:t>9 July 2025</w:t>
      </w:r>
    </w:p>
    <w:p w14:paraId="7E962ED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E7F9F4" w14:textId="77777777" w:rsidR="0045308D" w:rsidRDefault="0045308D" w:rsidP="009139A6">
      <w:r>
        <w:separator/>
      </w:r>
    </w:p>
  </w:endnote>
  <w:endnote w:type="continuationSeparator" w:id="0">
    <w:p w14:paraId="77E32D92" w14:textId="77777777" w:rsidR="0045308D" w:rsidRDefault="0045308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634D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1CF4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1807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6C083F" w14:textId="77777777" w:rsidR="0045308D" w:rsidRDefault="0045308D" w:rsidP="009139A6">
      <w:r>
        <w:separator/>
      </w:r>
    </w:p>
  </w:footnote>
  <w:footnote w:type="continuationSeparator" w:id="0">
    <w:p w14:paraId="5952FD8D" w14:textId="77777777" w:rsidR="0045308D" w:rsidRDefault="0045308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CD0E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3425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74B3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08D"/>
    <w:rsid w:val="000666E0"/>
    <w:rsid w:val="000A2E7A"/>
    <w:rsid w:val="001307AC"/>
    <w:rsid w:val="00190DFA"/>
    <w:rsid w:val="002510B7"/>
    <w:rsid w:val="00270799"/>
    <w:rsid w:val="002737D5"/>
    <w:rsid w:val="00357E4A"/>
    <w:rsid w:val="0045308D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864E7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C09906"/>
  <w15:chartTrackingRefBased/>
  <w15:docId w15:val="{99A6E4CB-DFFA-4821-B985-2CAFCFAC8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2025-07-11T20:50:00Z</dcterms:created>
  <dcterms:modified xsi:type="dcterms:W3CDTF">2025-07-11T20:50:00Z</dcterms:modified>
</cp:coreProperties>
</file>