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CDD11" w14:textId="77777777" w:rsidR="00C51A80" w:rsidRDefault="00C51A80" w:rsidP="00C51A80">
      <w:pPr>
        <w:pStyle w:val="NoSpacing"/>
        <w:tabs>
          <w:tab w:val="left" w:pos="810"/>
          <w:tab w:val="left" w:pos="1440"/>
        </w:tabs>
      </w:pPr>
      <w:r>
        <w:rPr>
          <w:u w:val="single"/>
        </w:rPr>
        <w:t>Alice YSTAS</w:t>
      </w:r>
      <w:r>
        <w:t xml:space="preserve">         (fl.1465)</w:t>
      </w:r>
    </w:p>
    <w:p w14:paraId="0D299F6F" w14:textId="77777777" w:rsidR="00C51A80" w:rsidRDefault="00C51A80" w:rsidP="00C51A80">
      <w:pPr>
        <w:pStyle w:val="NoSpacing"/>
        <w:tabs>
          <w:tab w:val="left" w:pos="810"/>
          <w:tab w:val="left" w:pos="1440"/>
        </w:tabs>
      </w:pPr>
    </w:p>
    <w:p w14:paraId="10D61907" w14:textId="77777777" w:rsidR="00C51A80" w:rsidRDefault="00C51A80" w:rsidP="00C51A80">
      <w:pPr>
        <w:pStyle w:val="NoSpacing"/>
        <w:tabs>
          <w:tab w:val="left" w:pos="810"/>
          <w:tab w:val="left" w:pos="1440"/>
        </w:tabs>
      </w:pPr>
    </w:p>
    <w:p w14:paraId="008AE1C3" w14:textId="77777777" w:rsidR="00C51A80" w:rsidRDefault="00C51A80" w:rsidP="00C51A80">
      <w:pPr>
        <w:pStyle w:val="NoSpacing"/>
        <w:tabs>
          <w:tab w:val="left" w:pos="810"/>
          <w:tab w:val="left" w:pos="1440"/>
        </w:tabs>
      </w:pPr>
      <w:r>
        <w:t>= John.</w:t>
      </w:r>
    </w:p>
    <w:p w14:paraId="6B039C80" w14:textId="77777777" w:rsidR="00C51A80" w:rsidRDefault="00C51A80" w:rsidP="00C51A80">
      <w:pPr>
        <w:pStyle w:val="NoSpacing"/>
        <w:tabs>
          <w:tab w:val="left" w:pos="810"/>
          <w:tab w:val="left" w:pos="1440"/>
        </w:tabs>
      </w:pPr>
      <w:r>
        <w:t>(Ricardian XXXIV p.49)</w:t>
      </w:r>
    </w:p>
    <w:p w14:paraId="0497D038" w14:textId="77777777" w:rsidR="00C51A80" w:rsidRDefault="00C51A80" w:rsidP="00C51A80">
      <w:pPr>
        <w:pStyle w:val="NoSpacing"/>
        <w:tabs>
          <w:tab w:val="left" w:pos="810"/>
          <w:tab w:val="left" w:pos="1440"/>
        </w:tabs>
      </w:pPr>
    </w:p>
    <w:p w14:paraId="4F1B9AC8" w14:textId="77777777" w:rsidR="00C51A80" w:rsidRDefault="00C51A80" w:rsidP="00C51A80">
      <w:pPr>
        <w:pStyle w:val="NoSpacing"/>
        <w:tabs>
          <w:tab w:val="left" w:pos="810"/>
          <w:tab w:val="left" w:pos="1440"/>
        </w:tabs>
      </w:pPr>
    </w:p>
    <w:p w14:paraId="710DCB76" w14:textId="77777777" w:rsidR="00C51A80" w:rsidRDefault="00C51A80" w:rsidP="00C51A80">
      <w:pPr>
        <w:pStyle w:val="NoSpacing"/>
        <w:tabs>
          <w:tab w:val="left" w:pos="810"/>
          <w:tab w:val="left" w:pos="1440"/>
        </w:tabs>
      </w:pPr>
      <w:r>
        <w:t>15 Jun.1465</w:t>
      </w:r>
      <w:r>
        <w:tab/>
        <w:t>Alice Webb of Risby(q.v.) bequeathed her a beehive.   (ibid.)</w:t>
      </w:r>
    </w:p>
    <w:p w14:paraId="394361C8" w14:textId="77777777" w:rsidR="00C51A80" w:rsidRDefault="00C51A80" w:rsidP="00C51A80">
      <w:pPr>
        <w:pStyle w:val="NoSpacing"/>
        <w:tabs>
          <w:tab w:val="left" w:pos="810"/>
          <w:tab w:val="left" w:pos="1440"/>
        </w:tabs>
      </w:pPr>
    </w:p>
    <w:p w14:paraId="690B0F7E" w14:textId="77777777" w:rsidR="00C51A80" w:rsidRDefault="00C51A80" w:rsidP="00C51A80">
      <w:pPr>
        <w:pStyle w:val="NoSpacing"/>
        <w:tabs>
          <w:tab w:val="left" w:pos="810"/>
          <w:tab w:val="left" w:pos="1440"/>
        </w:tabs>
      </w:pPr>
    </w:p>
    <w:p w14:paraId="685E4CCE" w14:textId="77777777" w:rsidR="00C51A80" w:rsidRDefault="00C51A80" w:rsidP="00C51A80">
      <w:pPr>
        <w:pStyle w:val="NoSpacing"/>
        <w:tabs>
          <w:tab w:val="left" w:pos="810"/>
          <w:tab w:val="left" w:pos="1440"/>
        </w:tabs>
      </w:pPr>
      <w:r>
        <w:t>25 September 2025</w:t>
      </w:r>
    </w:p>
    <w:p w14:paraId="1B606A74" w14:textId="244FDC4D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8A26B" w14:textId="77777777" w:rsidR="00C51A80" w:rsidRDefault="00C51A80" w:rsidP="009139A6">
      <w:r>
        <w:separator/>
      </w:r>
    </w:p>
  </w:endnote>
  <w:endnote w:type="continuationSeparator" w:id="0">
    <w:p w14:paraId="46CE0138" w14:textId="77777777" w:rsidR="00C51A80" w:rsidRDefault="00C51A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CF7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323B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19B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65D3B" w14:textId="77777777" w:rsidR="00C51A80" w:rsidRDefault="00C51A80" w:rsidP="009139A6">
      <w:r>
        <w:separator/>
      </w:r>
    </w:p>
  </w:footnote>
  <w:footnote w:type="continuationSeparator" w:id="0">
    <w:p w14:paraId="5BB77EE7" w14:textId="77777777" w:rsidR="00C51A80" w:rsidRDefault="00C51A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F4A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2C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29A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A80"/>
    <w:rsid w:val="00030CB4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51A80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7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1E2D4"/>
  <w15:chartTrackingRefBased/>
  <w15:docId w15:val="{EF609E8F-C500-4028-A431-7AFCB79E2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25</Words>
  <Characters>135</Characters>
  <Application>Microsoft Office Word</Application>
  <DocSecurity>0</DocSecurity>
  <Lines>13</Lines>
  <Paragraphs>7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2025-10-03T16:12:00Z</dcterms:created>
  <dcterms:modified xsi:type="dcterms:W3CDTF">2025-10-03T16:15:00Z</dcterms:modified>
</cp:coreProperties>
</file>