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781" w:rsidRPr="00BA703F" w:rsidRDefault="00D40781" w:rsidP="00D40781">
      <w:pPr>
        <w:pStyle w:val="NoSpacing"/>
      </w:pPr>
      <w:r w:rsidRPr="00BA703F">
        <w:rPr>
          <w:u w:val="single"/>
        </w:rPr>
        <w:t>Anthony YSSWYLL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fl.1480-1)</w:t>
      </w:r>
    </w:p>
    <w:p w:rsidR="00D40781" w:rsidRPr="00BA703F" w:rsidRDefault="00D40781" w:rsidP="00D40781">
      <w:pPr>
        <w:pStyle w:val="NoSpacing"/>
      </w:pPr>
      <w:r w:rsidRPr="00BA703F">
        <w:t>of Exeter.</w:t>
      </w:r>
    </w:p>
    <w:p w:rsidR="00D40781" w:rsidRPr="00BA703F" w:rsidRDefault="00D40781" w:rsidP="00D40781">
      <w:pPr>
        <w:pStyle w:val="NoSpacing"/>
      </w:pPr>
    </w:p>
    <w:p w:rsidR="00D40781" w:rsidRPr="00BA703F" w:rsidRDefault="00D40781" w:rsidP="00D40781">
      <w:pPr>
        <w:pStyle w:val="NoSpacing"/>
      </w:pPr>
    </w:p>
    <w:p w:rsidR="00D40781" w:rsidRPr="00BA703F" w:rsidRDefault="00D40781" w:rsidP="00D40781">
      <w:pPr>
        <w:pStyle w:val="NoSpacing"/>
      </w:pPr>
      <w:r w:rsidRPr="00BA703F">
        <w:t xml:space="preserve">         1480-1</w:t>
      </w:r>
      <w:r w:rsidRPr="00BA703F">
        <w:tab/>
        <w:t>He became a Freeman.  (“Exeter Freemen” p.58)</w:t>
      </w:r>
    </w:p>
    <w:p w:rsidR="00D40781" w:rsidRPr="00BA703F" w:rsidRDefault="00D40781" w:rsidP="00D40781">
      <w:pPr>
        <w:pStyle w:val="NoSpacing"/>
      </w:pPr>
    </w:p>
    <w:p w:rsidR="00D40781" w:rsidRPr="00BA703F" w:rsidRDefault="00D40781" w:rsidP="00D40781">
      <w:pPr>
        <w:pStyle w:val="NoSpacing"/>
      </w:pPr>
    </w:p>
    <w:p w:rsidR="00D40781" w:rsidRPr="00BA703F" w:rsidRDefault="00D40781" w:rsidP="00D40781">
      <w:pPr>
        <w:pStyle w:val="NoSpacing"/>
      </w:pPr>
    </w:p>
    <w:p w:rsidR="00D40781" w:rsidRPr="00BA703F" w:rsidRDefault="00D40781" w:rsidP="00D40781">
      <w:pPr>
        <w:pStyle w:val="NoSpacing"/>
      </w:pPr>
      <w:r w:rsidRPr="00BA703F">
        <w:t>24 November 2016</w:t>
      </w:r>
    </w:p>
    <w:p w:rsidR="006B2F86" w:rsidRPr="00E71FC3" w:rsidRDefault="00D407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781" w:rsidRDefault="00D40781" w:rsidP="00E71FC3">
      <w:pPr>
        <w:spacing w:after="0" w:line="240" w:lineRule="auto"/>
      </w:pPr>
      <w:r>
        <w:separator/>
      </w:r>
    </w:p>
  </w:endnote>
  <w:endnote w:type="continuationSeparator" w:id="0">
    <w:p w:rsidR="00D40781" w:rsidRDefault="00D407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781" w:rsidRDefault="00D40781" w:rsidP="00E71FC3">
      <w:pPr>
        <w:spacing w:after="0" w:line="240" w:lineRule="auto"/>
      </w:pPr>
      <w:r>
        <w:separator/>
      </w:r>
    </w:p>
  </w:footnote>
  <w:footnote w:type="continuationSeparator" w:id="0">
    <w:p w:rsidR="00D40781" w:rsidRDefault="00D407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781"/>
    <w:rsid w:val="001A7C09"/>
    <w:rsid w:val="00733BE7"/>
    <w:rsid w:val="00AB52E8"/>
    <w:rsid w:val="00B16D3F"/>
    <w:rsid w:val="00D407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F38BC-69E8-4FD0-BAE5-6360F247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2016-12-07T20:15:00Z</dcterms:created>
  <dcterms:modified xsi:type="dcterms:W3CDTF">2016-12-07T20:16:00Z</dcterms:modified>
</cp:coreProperties>
</file>