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68E" w:rsidRDefault="0031268E" w:rsidP="0031268E">
      <w:pPr>
        <w:pStyle w:val="NoSpacing"/>
      </w:pPr>
      <w:r>
        <w:rPr>
          <w:u w:val="single"/>
        </w:rPr>
        <w:t>Thomas YSOWD</w:t>
      </w:r>
      <w:r>
        <w:t xml:space="preserve">       (fl.1469)</w:t>
      </w:r>
    </w:p>
    <w:p w:rsidR="0031268E" w:rsidRDefault="0031268E" w:rsidP="0031268E">
      <w:pPr>
        <w:pStyle w:val="NoSpacing"/>
      </w:pPr>
      <w:proofErr w:type="gramStart"/>
      <w:r>
        <w:t>of</w:t>
      </w:r>
      <w:proofErr w:type="gramEnd"/>
      <w:r>
        <w:t xml:space="preserve"> Chart, Kent.</w:t>
      </w:r>
    </w:p>
    <w:p w:rsidR="0031268E" w:rsidRDefault="0031268E" w:rsidP="0031268E">
      <w:pPr>
        <w:pStyle w:val="NoSpacing"/>
      </w:pPr>
    </w:p>
    <w:p w:rsidR="0031268E" w:rsidRDefault="0031268E" w:rsidP="0031268E">
      <w:pPr>
        <w:pStyle w:val="NoSpacing"/>
      </w:pPr>
    </w:p>
    <w:p w:rsidR="0031268E" w:rsidRDefault="0031268E" w:rsidP="0031268E">
      <w:pPr>
        <w:pStyle w:val="NoSpacing"/>
      </w:pPr>
      <w:r>
        <w:tab/>
        <w:t>1469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p.267)</w:t>
      </w:r>
    </w:p>
    <w:p w:rsidR="0031268E" w:rsidRDefault="0031268E" w:rsidP="0031268E">
      <w:pPr>
        <w:pStyle w:val="NoSpacing"/>
      </w:pPr>
    </w:p>
    <w:p w:rsidR="0031268E" w:rsidRDefault="0031268E" w:rsidP="0031268E">
      <w:pPr>
        <w:pStyle w:val="NoSpacing"/>
      </w:pPr>
    </w:p>
    <w:p w:rsidR="0031268E" w:rsidRDefault="0031268E" w:rsidP="0031268E">
      <w:pPr>
        <w:pStyle w:val="NoSpacing"/>
      </w:pPr>
      <w:r>
        <w:t>13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68E" w:rsidRDefault="0031268E" w:rsidP="00920DE3">
      <w:pPr>
        <w:spacing w:after="0" w:line="240" w:lineRule="auto"/>
      </w:pPr>
      <w:r>
        <w:separator/>
      </w:r>
    </w:p>
  </w:endnote>
  <w:endnote w:type="continuationSeparator" w:id="0">
    <w:p w:rsidR="0031268E" w:rsidRDefault="003126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68E" w:rsidRDefault="0031268E" w:rsidP="00920DE3">
      <w:pPr>
        <w:spacing w:after="0" w:line="240" w:lineRule="auto"/>
      </w:pPr>
      <w:r>
        <w:separator/>
      </w:r>
    </w:p>
  </w:footnote>
  <w:footnote w:type="continuationSeparator" w:id="0">
    <w:p w:rsidR="0031268E" w:rsidRDefault="003126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68E"/>
    <w:rsid w:val="00120749"/>
    <w:rsid w:val="0031268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2015-04-30T22:25:00Z</dcterms:created>
  <dcterms:modified xsi:type="dcterms:W3CDTF">2015-04-30T22:25:00Z</dcterms:modified>
</cp:coreProperties>
</file>