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632D1" w14:textId="77777777" w:rsidR="00AA68C7" w:rsidRDefault="00AA68C7" w:rsidP="00AA6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YSAK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4DD822F7" w14:textId="77777777" w:rsidR="00AA68C7" w:rsidRDefault="00AA68C7" w:rsidP="00AA6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77C2298E" w14:textId="77777777" w:rsidR="00AA68C7" w:rsidRDefault="00AA68C7" w:rsidP="00AA6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EC125E4" w14:textId="77777777" w:rsidR="00AA68C7" w:rsidRDefault="00AA68C7" w:rsidP="00AA6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2D79F08" w14:textId="77777777" w:rsidR="00AA68C7" w:rsidRDefault="00AA68C7" w:rsidP="00AA6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24FCAB7B" w14:textId="77777777" w:rsidR="00AA68C7" w:rsidRDefault="00AA68C7" w:rsidP="00AA6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C4B62A8" w14:textId="77777777" w:rsidR="00AA68C7" w:rsidRDefault="00AA68C7" w:rsidP="00AA68C7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431490C3" w14:textId="77777777" w:rsidR="00AA68C7" w:rsidRDefault="00AA68C7" w:rsidP="00AA6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702587E" w14:textId="77777777" w:rsidR="00AA68C7" w:rsidRDefault="00AA68C7" w:rsidP="00AA6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009907A" w14:textId="77777777" w:rsidR="00AA68C7" w:rsidRDefault="00AA68C7" w:rsidP="00AA68C7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23 November 2022</w:t>
      </w:r>
    </w:p>
    <w:p w14:paraId="64FA1C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18536" w14:textId="77777777" w:rsidR="00AA68C7" w:rsidRDefault="00AA68C7" w:rsidP="009139A6">
      <w:r>
        <w:separator/>
      </w:r>
    </w:p>
  </w:endnote>
  <w:endnote w:type="continuationSeparator" w:id="0">
    <w:p w14:paraId="76EC5E85" w14:textId="77777777" w:rsidR="00AA68C7" w:rsidRDefault="00AA68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289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019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D0C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51039" w14:textId="77777777" w:rsidR="00AA68C7" w:rsidRDefault="00AA68C7" w:rsidP="009139A6">
      <w:r>
        <w:separator/>
      </w:r>
    </w:p>
  </w:footnote>
  <w:footnote w:type="continuationSeparator" w:id="0">
    <w:p w14:paraId="68071A49" w14:textId="77777777" w:rsidR="00AA68C7" w:rsidRDefault="00AA68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FDF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EE8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549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8C7"/>
    <w:rsid w:val="000666E0"/>
    <w:rsid w:val="002510B7"/>
    <w:rsid w:val="005C130B"/>
    <w:rsid w:val="00826F5C"/>
    <w:rsid w:val="009139A6"/>
    <w:rsid w:val="009448BB"/>
    <w:rsid w:val="00947624"/>
    <w:rsid w:val="00A3176C"/>
    <w:rsid w:val="00AA68C7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200D0"/>
  <w15:chartTrackingRefBased/>
  <w15:docId w15:val="{2241330F-982B-4895-BA87-0255CA1F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8C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2023-02-01T21:12:00Z</dcterms:created>
  <dcterms:modified xsi:type="dcterms:W3CDTF">2023-02-01T21:12:00Z</dcterms:modified>
</cp:coreProperties>
</file>