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YSAAC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Priory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St.Germans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</w:t>
      </w:r>
    </w:p>
    <w:p w:rsid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the Bishop.</w:t>
      </w:r>
    </w:p>
    <w:p w:rsid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pp.110-1)</w:t>
      </w:r>
    </w:p>
    <w:p w:rsid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41233" w:rsidRDefault="00A41233" w:rsidP="00A412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2016</w:t>
      </w:r>
      <w:bookmarkStart w:id="0" w:name="_GoBack"/>
      <w:bookmarkEnd w:id="0"/>
    </w:p>
    <w:sectPr w:rsidR="006B2F86" w:rsidRPr="00A412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233" w:rsidRDefault="00A41233" w:rsidP="00E71FC3">
      <w:pPr>
        <w:spacing w:after="0" w:line="240" w:lineRule="auto"/>
      </w:pPr>
      <w:r>
        <w:separator/>
      </w:r>
    </w:p>
  </w:endnote>
  <w:endnote w:type="continuationSeparator" w:id="0">
    <w:p w:rsidR="00A41233" w:rsidRDefault="00A412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233" w:rsidRDefault="00A41233" w:rsidP="00E71FC3">
      <w:pPr>
        <w:spacing w:after="0" w:line="240" w:lineRule="auto"/>
      </w:pPr>
      <w:r>
        <w:separator/>
      </w:r>
    </w:p>
  </w:footnote>
  <w:footnote w:type="continuationSeparator" w:id="0">
    <w:p w:rsidR="00A41233" w:rsidRDefault="00A412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233"/>
    <w:rsid w:val="00A4123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C90A7"/>
  <w15:chartTrackingRefBased/>
  <w15:docId w15:val="{5485E8A9-AD82-4D0B-A1BD-5237BC2A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2016-05-20T18:33:00Z</dcterms:created>
  <dcterms:modified xsi:type="dcterms:W3CDTF">2016-05-20T18:34:00Z</dcterms:modified>
</cp:coreProperties>
</file>