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8C9F3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YRMONGER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79982CDD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FE2653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112AB8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Sep.1431</w:t>
      </w:r>
      <w:r>
        <w:rPr>
          <w:rFonts w:ascii="Times New Roman" w:hAnsi="Times New Roman" w:cs="Times New Roman"/>
          <w:sz w:val="24"/>
          <w:szCs w:val="24"/>
        </w:rPr>
        <w:tab/>
        <w:t>William Weston of Watford(q.v.) made him a joint executor of his Will.</w:t>
      </w:r>
    </w:p>
    <w:p w14:paraId="7FA0DC9C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593C51F8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17653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5492F" w14:textId="77777777" w:rsidR="006B308C" w:rsidRDefault="006B308C" w:rsidP="006B30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67B310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37EAF" w14:textId="77777777" w:rsidR="006B308C" w:rsidRDefault="006B308C" w:rsidP="009139A6">
      <w:r>
        <w:separator/>
      </w:r>
    </w:p>
  </w:endnote>
  <w:endnote w:type="continuationSeparator" w:id="0">
    <w:p w14:paraId="4B482BE5" w14:textId="77777777" w:rsidR="006B308C" w:rsidRDefault="006B30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85D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56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9EE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DFB3D" w14:textId="77777777" w:rsidR="006B308C" w:rsidRDefault="006B308C" w:rsidP="009139A6">
      <w:r>
        <w:separator/>
      </w:r>
    </w:p>
  </w:footnote>
  <w:footnote w:type="continuationSeparator" w:id="0">
    <w:p w14:paraId="0EDD2ABB" w14:textId="77777777" w:rsidR="006B308C" w:rsidRDefault="006B30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B6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A97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4F2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8C"/>
    <w:rsid w:val="000666E0"/>
    <w:rsid w:val="002510B7"/>
    <w:rsid w:val="005C130B"/>
    <w:rsid w:val="006B308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7DA1F"/>
  <w15:chartTrackingRefBased/>
  <w15:docId w15:val="{4438C14E-35E9-41E7-98CC-500FFFBB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2022-03-04T20:19:00Z</dcterms:created>
  <dcterms:modified xsi:type="dcterms:W3CDTF">2022-03-04T20:21:00Z</dcterms:modified>
</cp:coreProperties>
</file>