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4F4EA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YRLOND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B149897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2E9BB1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17B00A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52C94832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0EE39AD5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Derbyshire, the taxes of a fifteenth and a tenth.</w:t>
      </w:r>
    </w:p>
    <w:p w14:paraId="4CB789BC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382BDF84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AAC37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1D649E" w14:textId="77777777" w:rsidR="00E16DE1" w:rsidRDefault="00E16DE1" w:rsidP="00E16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4E51E90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3E884" w14:textId="77777777" w:rsidR="00E16DE1" w:rsidRDefault="00E16DE1" w:rsidP="009139A6">
      <w:r>
        <w:separator/>
      </w:r>
    </w:p>
  </w:endnote>
  <w:endnote w:type="continuationSeparator" w:id="0">
    <w:p w14:paraId="7AE0680C" w14:textId="77777777" w:rsidR="00E16DE1" w:rsidRDefault="00E16D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01E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916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3C5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4E232" w14:textId="77777777" w:rsidR="00E16DE1" w:rsidRDefault="00E16DE1" w:rsidP="009139A6">
      <w:r>
        <w:separator/>
      </w:r>
    </w:p>
  </w:footnote>
  <w:footnote w:type="continuationSeparator" w:id="0">
    <w:p w14:paraId="0B8259B5" w14:textId="77777777" w:rsidR="00E16DE1" w:rsidRDefault="00E16D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139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D3F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9A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E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16DE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D7E4A"/>
  <w15:chartTrackingRefBased/>
  <w15:docId w15:val="{2921928E-7AD8-45EF-BE88-E001652D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2021-10-20T11:38:00Z</dcterms:created>
  <dcterms:modified xsi:type="dcterms:W3CDTF">2021-10-20T11:38:00Z</dcterms:modified>
</cp:coreProperties>
</file>