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7990D4" w14:textId="77777777" w:rsidR="00754A43" w:rsidRPr="00690BA6" w:rsidRDefault="00754A43" w:rsidP="00754A43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YRELOND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1FB5F0A8" w14:textId="77777777" w:rsidR="00754A43" w:rsidRDefault="00754A43" w:rsidP="00754A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21DE1621" w14:textId="77777777" w:rsidR="00754A43" w:rsidRDefault="00754A43" w:rsidP="00754A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03B333" w14:textId="77777777" w:rsidR="00754A43" w:rsidRDefault="00754A43" w:rsidP="00754A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FE82BF" w14:textId="77777777" w:rsidR="00754A43" w:rsidRDefault="00754A43" w:rsidP="00754A43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Edward(q.v.).</w:t>
      </w:r>
    </w:p>
    <w:p w14:paraId="26EA9D59" w14:textId="77777777" w:rsidR="00754A43" w:rsidRDefault="00754A43" w:rsidP="00754A43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m.3,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1A32F82" w14:textId="77777777" w:rsidR="00754A43" w:rsidRDefault="00754A43" w:rsidP="00754A43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3C624F57" w14:textId="77777777" w:rsidR="00754A43" w:rsidRDefault="00754A43" w:rsidP="00754A43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28A9087" w14:textId="77777777" w:rsidR="00754A43" w:rsidRDefault="00754A43" w:rsidP="00754A43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8D74F4E" w14:textId="77777777" w:rsidR="00754A43" w:rsidRDefault="00754A43" w:rsidP="00754A43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7 January 2021</w:t>
      </w:r>
    </w:p>
    <w:p w14:paraId="580B2DF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43B6AF" w14:textId="77777777" w:rsidR="00754A43" w:rsidRDefault="00754A43" w:rsidP="009139A6">
      <w:r>
        <w:separator/>
      </w:r>
    </w:p>
  </w:endnote>
  <w:endnote w:type="continuationSeparator" w:id="0">
    <w:p w14:paraId="182D6946" w14:textId="77777777" w:rsidR="00754A43" w:rsidRDefault="00754A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4C8AF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25CA0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4CF8D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EE53E9" w14:textId="77777777" w:rsidR="00754A43" w:rsidRDefault="00754A43" w:rsidP="009139A6">
      <w:r>
        <w:separator/>
      </w:r>
    </w:p>
  </w:footnote>
  <w:footnote w:type="continuationSeparator" w:id="0">
    <w:p w14:paraId="26D4F041" w14:textId="77777777" w:rsidR="00754A43" w:rsidRDefault="00754A4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91E3D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7E872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D03D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A43"/>
    <w:rsid w:val="000666E0"/>
    <w:rsid w:val="002510B7"/>
    <w:rsid w:val="005C130B"/>
    <w:rsid w:val="00754A43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DE2EE"/>
  <w15:chartTrackingRefBased/>
  <w15:docId w15:val="{CEA06C57-A958-4156-BCF6-E3E46E167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2021-02-27T20:02:00Z</dcterms:created>
  <dcterms:modified xsi:type="dcterms:W3CDTF">2021-02-27T20:03:00Z</dcterms:modified>
</cp:coreProperties>
</file>