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DF0EF" w14:textId="5541639B" w:rsidR="006B2F86" w:rsidRDefault="00766210" w:rsidP="00E71FC3">
      <w:pPr>
        <w:pStyle w:val="NoSpacing"/>
      </w:pPr>
      <w:r>
        <w:rPr>
          <w:u w:val="single"/>
        </w:rPr>
        <w:t>James YRELOND</w:t>
      </w:r>
      <w:r>
        <w:t xml:space="preserve">      (d.ca.1475)</w:t>
      </w:r>
    </w:p>
    <w:p w14:paraId="489725E6" w14:textId="20633610" w:rsidR="00766210" w:rsidRDefault="00766210" w:rsidP="00E71FC3">
      <w:pPr>
        <w:pStyle w:val="NoSpacing"/>
      </w:pPr>
      <w:r>
        <w:t>of Ash, Kent.</w:t>
      </w:r>
    </w:p>
    <w:p w14:paraId="191DD137" w14:textId="27EFF6CF" w:rsidR="00766210" w:rsidRDefault="00766210" w:rsidP="00E71FC3">
      <w:pPr>
        <w:pStyle w:val="NoSpacing"/>
      </w:pPr>
    </w:p>
    <w:p w14:paraId="3BDC3625" w14:textId="0A160635" w:rsidR="00766210" w:rsidRDefault="00766210" w:rsidP="00E71FC3">
      <w:pPr>
        <w:pStyle w:val="NoSpacing"/>
      </w:pPr>
    </w:p>
    <w:p w14:paraId="024D77E3" w14:textId="4F053303" w:rsidR="00766210" w:rsidRDefault="00766210" w:rsidP="00766210">
      <w:pPr>
        <w:pStyle w:val="NoSpacing"/>
      </w:pPr>
      <w:r>
        <w:tab/>
        <w:t>1475</w:t>
      </w:r>
      <w:r>
        <w:tab/>
      </w:r>
      <w:r>
        <w:t xml:space="preserve">Probate of his Will.   </w:t>
      </w:r>
    </w:p>
    <w:p w14:paraId="1582D428" w14:textId="4680C67B" w:rsidR="00766210" w:rsidRPr="00766210" w:rsidRDefault="00766210" w:rsidP="00766210">
      <w:pPr>
        <w:pStyle w:val="NoSpacing"/>
      </w:pPr>
      <w:r>
        <w:tab/>
      </w:r>
      <w:r>
        <w:tab/>
        <w:t>(</w:t>
      </w:r>
      <w:r>
        <w:rPr>
          <w:u w:val="single"/>
        </w:rPr>
        <w:t>https://wills.canterbury-cathedral.org</w:t>
      </w:r>
      <w:r>
        <w:t xml:space="preserve">  Register ref. PRC/33/66)</w:t>
      </w:r>
      <w:bookmarkStart w:id="0" w:name="_GoBack"/>
      <w:bookmarkEnd w:id="0"/>
    </w:p>
    <w:p w14:paraId="70FD03F2" w14:textId="77777777" w:rsidR="00766210" w:rsidRDefault="00766210" w:rsidP="00766210">
      <w:pPr>
        <w:pStyle w:val="NoSpacing"/>
      </w:pPr>
    </w:p>
    <w:p w14:paraId="358D5BDE" w14:textId="77777777" w:rsidR="00766210" w:rsidRDefault="00766210" w:rsidP="00766210">
      <w:pPr>
        <w:pStyle w:val="NoSpacing"/>
      </w:pPr>
    </w:p>
    <w:p w14:paraId="0B0A3549" w14:textId="77777777" w:rsidR="00766210" w:rsidRDefault="00766210" w:rsidP="00766210">
      <w:pPr>
        <w:pStyle w:val="NoSpacing"/>
      </w:pPr>
      <w:r>
        <w:t>25 March 2018</w:t>
      </w:r>
    </w:p>
    <w:p w14:paraId="09F8CDCA" w14:textId="14250251" w:rsidR="00766210" w:rsidRPr="00766210" w:rsidRDefault="00766210" w:rsidP="00E71FC3">
      <w:pPr>
        <w:pStyle w:val="NoSpacing"/>
      </w:pPr>
    </w:p>
    <w:sectPr w:rsidR="00766210" w:rsidRPr="007662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8C3E7" w14:textId="77777777" w:rsidR="00766210" w:rsidRDefault="00766210" w:rsidP="00E71FC3">
      <w:pPr>
        <w:spacing w:after="0" w:line="240" w:lineRule="auto"/>
      </w:pPr>
      <w:r>
        <w:separator/>
      </w:r>
    </w:p>
  </w:endnote>
  <w:endnote w:type="continuationSeparator" w:id="0">
    <w:p w14:paraId="014A3400" w14:textId="77777777" w:rsidR="00766210" w:rsidRDefault="007662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CCC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0DE2F" w14:textId="77777777" w:rsidR="00766210" w:rsidRDefault="00766210" w:rsidP="00E71FC3">
      <w:pPr>
        <w:spacing w:after="0" w:line="240" w:lineRule="auto"/>
      </w:pPr>
      <w:r>
        <w:separator/>
      </w:r>
    </w:p>
  </w:footnote>
  <w:footnote w:type="continuationSeparator" w:id="0">
    <w:p w14:paraId="77032F35" w14:textId="77777777" w:rsidR="00766210" w:rsidRDefault="007662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10"/>
    <w:rsid w:val="001A7C09"/>
    <w:rsid w:val="00577BD5"/>
    <w:rsid w:val="00656CBA"/>
    <w:rsid w:val="006A1F77"/>
    <w:rsid w:val="00733BE7"/>
    <w:rsid w:val="007662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5067A"/>
  <w15:chartTrackingRefBased/>
  <w15:docId w15:val="{15EB9899-9344-4F59-A660-A1886E17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2018-03-25T15:34:00Z</dcterms:created>
  <dcterms:modified xsi:type="dcterms:W3CDTF">2018-03-25T15:41:00Z</dcterms:modified>
</cp:coreProperties>
</file>