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60B" w:rsidRDefault="006B360B" w:rsidP="006B360B">
      <w:pPr>
        <w:pStyle w:val="NoSpacing"/>
      </w:pPr>
      <w:r>
        <w:rPr>
          <w:u w:val="single"/>
        </w:rPr>
        <w:t>William YPPYNGBERY</w:t>
      </w:r>
      <w:r>
        <w:t xml:space="preserve">      (fl.1459)</w:t>
      </w:r>
    </w:p>
    <w:p w:rsidR="006B360B" w:rsidRDefault="006B360B" w:rsidP="006B360B">
      <w:pPr>
        <w:pStyle w:val="NoSpacing"/>
      </w:pPr>
      <w:proofErr w:type="gramStart"/>
      <w:r>
        <w:t>of</w:t>
      </w:r>
      <w:proofErr w:type="gramEnd"/>
      <w:r>
        <w:t xml:space="preserve"> Linton, Kent.</w:t>
      </w:r>
    </w:p>
    <w:p w:rsidR="006B360B" w:rsidRDefault="006B360B" w:rsidP="006B360B">
      <w:pPr>
        <w:pStyle w:val="NoSpacing"/>
      </w:pPr>
    </w:p>
    <w:p w:rsidR="006B360B" w:rsidRDefault="006B360B" w:rsidP="006B360B">
      <w:pPr>
        <w:pStyle w:val="NoSpacing"/>
      </w:pPr>
    </w:p>
    <w:p w:rsidR="006B360B" w:rsidRDefault="006B360B" w:rsidP="006B360B">
      <w:pPr>
        <w:pStyle w:val="NoSpacing"/>
      </w:pPr>
      <w:r>
        <w:tab/>
        <w:t>1459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6B360B" w:rsidRDefault="006B360B" w:rsidP="006B360B">
      <w:pPr>
        <w:pStyle w:val="NoSpacing"/>
      </w:pPr>
    </w:p>
    <w:p w:rsidR="006B360B" w:rsidRDefault="006B360B" w:rsidP="006B360B">
      <w:pPr>
        <w:pStyle w:val="NoSpacing"/>
      </w:pPr>
    </w:p>
    <w:p w:rsidR="006B360B" w:rsidRDefault="006B360B" w:rsidP="006B360B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60B" w:rsidRDefault="006B360B" w:rsidP="00920DE3">
      <w:pPr>
        <w:spacing w:after="0" w:line="240" w:lineRule="auto"/>
      </w:pPr>
      <w:r>
        <w:separator/>
      </w:r>
    </w:p>
  </w:endnote>
  <w:endnote w:type="continuationSeparator" w:id="0">
    <w:p w:rsidR="006B360B" w:rsidRDefault="006B36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60B" w:rsidRDefault="006B360B" w:rsidP="00920DE3">
      <w:pPr>
        <w:spacing w:after="0" w:line="240" w:lineRule="auto"/>
      </w:pPr>
      <w:r>
        <w:separator/>
      </w:r>
    </w:p>
  </w:footnote>
  <w:footnote w:type="continuationSeparator" w:id="0">
    <w:p w:rsidR="006B360B" w:rsidRDefault="006B36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60B"/>
    <w:rsid w:val="00120749"/>
    <w:rsid w:val="00624CAE"/>
    <w:rsid w:val="006B360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2015-04-24T22:10:00Z</dcterms:created>
  <dcterms:modified xsi:type="dcterms:W3CDTF">2015-04-24T22:11:00Z</dcterms:modified>
</cp:coreProperties>
</file>