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AB3AA6" w14:textId="77777777" w:rsidR="00095744" w:rsidRDefault="00095744" w:rsidP="00095744">
      <w:pPr>
        <w:rPr>
          <w:szCs w:val="24"/>
        </w:rPr>
      </w:pPr>
      <w:r>
        <w:rPr>
          <w:szCs w:val="24"/>
          <w:u w:val="single"/>
        </w:rPr>
        <w:t>Brother John YOXSTED</w:t>
      </w:r>
      <w:r>
        <w:rPr>
          <w:szCs w:val="24"/>
        </w:rPr>
        <w:t xml:space="preserve">      </w:t>
      </w:r>
      <w:proofErr w:type="gramStart"/>
      <w:r>
        <w:rPr>
          <w:szCs w:val="24"/>
        </w:rPr>
        <w:t xml:space="preserve">   (</w:t>
      </w:r>
      <w:proofErr w:type="gramEnd"/>
      <w:r>
        <w:rPr>
          <w:szCs w:val="24"/>
        </w:rPr>
        <w:t>fl.1479)</w:t>
      </w:r>
    </w:p>
    <w:p w14:paraId="0FF5B85E" w14:textId="77777777" w:rsidR="00095744" w:rsidRDefault="00095744" w:rsidP="00095744">
      <w:pPr>
        <w:rPr>
          <w:szCs w:val="24"/>
        </w:rPr>
      </w:pPr>
      <w:r>
        <w:rPr>
          <w:szCs w:val="24"/>
        </w:rPr>
        <w:t>of the Friars Minor.</w:t>
      </w:r>
    </w:p>
    <w:p w14:paraId="60AE9B41" w14:textId="77777777" w:rsidR="00095744" w:rsidRDefault="00095744" w:rsidP="00095744">
      <w:pPr>
        <w:rPr>
          <w:szCs w:val="24"/>
        </w:rPr>
      </w:pPr>
    </w:p>
    <w:p w14:paraId="2586F3CB" w14:textId="77777777" w:rsidR="00095744" w:rsidRDefault="00095744" w:rsidP="00095744">
      <w:pPr>
        <w:rPr>
          <w:szCs w:val="24"/>
        </w:rPr>
      </w:pPr>
    </w:p>
    <w:p w14:paraId="45436ACB" w14:textId="77777777" w:rsidR="00095744" w:rsidRDefault="00095744" w:rsidP="00095744">
      <w:pPr>
        <w:rPr>
          <w:szCs w:val="24"/>
        </w:rPr>
      </w:pPr>
      <w:r>
        <w:rPr>
          <w:szCs w:val="24"/>
        </w:rPr>
        <w:t xml:space="preserve">  2 Oct.1479</w:t>
      </w:r>
      <w:r>
        <w:rPr>
          <w:szCs w:val="24"/>
        </w:rPr>
        <w:tab/>
        <w:t xml:space="preserve">Henry Bolle of </w:t>
      </w:r>
      <w:proofErr w:type="spellStart"/>
      <w:r>
        <w:rPr>
          <w:szCs w:val="24"/>
        </w:rPr>
        <w:t>Ipwich</w:t>
      </w:r>
      <w:proofErr w:type="spellEnd"/>
      <w:r>
        <w:rPr>
          <w:szCs w:val="24"/>
        </w:rPr>
        <w:t>(q.v.) bequeathed him10s to pray for his soul.</w:t>
      </w:r>
    </w:p>
    <w:p w14:paraId="4664C27D" w14:textId="77777777" w:rsidR="00095744" w:rsidRDefault="00095744" w:rsidP="00095744">
      <w:pPr>
        <w:pStyle w:val="NoSpacing"/>
        <w:ind w:left="1440"/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</w:t>
      </w:r>
    </w:p>
    <w:p w14:paraId="22861FF6" w14:textId="77777777" w:rsidR="00095744" w:rsidRDefault="00095744" w:rsidP="00095744">
      <w:pPr>
        <w:pStyle w:val="NoSpacing"/>
        <w:ind w:left="1440"/>
      </w:pPr>
      <w:r>
        <w:rPr>
          <w:rFonts w:eastAsia="Times New Roman" w:cs="Times New Roman"/>
          <w:szCs w:val="24"/>
        </w:rPr>
        <w:t>vol. I p</w:t>
      </w:r>
      <w:r>
        <w:t>p.384-6)</w:t>
      </w:r>
    </w:p>
    <w:p w14:paraId="0E84DF16" w14:textId="77777777" w:rsidR="00095744" w:rsidRDefault="00095744" w:rsidP="00095744">
      <w:pPr>
        <w:pStyle w:val="NoSpacing"/>
      </w:pPr>
    </w:p>
    <w:p w14:paraId="1A6F03BF" w14:textId="77777777" w:rsidR="00095744" w:rsidRDefault="00095744" w:rsidP="00095744">
      <w:pPr>
        <w:pStyle w:val="NoSpacing"/>
      </w:pPr>
    </w:p>
    <w:p w14:paraId="2FEF6511" w14:textId="77777777" w:rsidR="00095744" w:rsidRDefault="00095744" w:rsidP="00095744">
      <w:pPr>
        <w:pStyle w:val="NoSpacing"/>
      </w:pPr>
      <w:r>
        <w:t>21 May 2024</w:t>
      </w:r>
    </w:p>
    <w:p w14:paraId="39184D3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D62438" w14:textId="77777777" w:rsidR="00095744" w:rsidRDefault="00095744" w:rsidP="009139A6">
      <w:r>
        <w:separator/>
      </w:r>
    </w:p>
  </w:endnote>
  <w:endnote w:type="continuationSeparator" w:id="0">
    <w:p w14:paraId="748D1189" w14:textId="77777777" w:rsidR="00095744" w:rsidRDefault="0009574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19EAE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DF6BF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A6241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28B64D" w14:textId="77777777" w:rsidR="00095744" w:rsidRDefault="00095744" w:rsidP="009139A6">
      <w:r>
        <w:separator/>
      </w:r>
    </w:p>
  </w:footnote>
  <w:footnote w:type="continuationSeparator" w:id="0">
    <w:p w14:paraId="2342EEEE" w14:textId="77777777" w:rsidR="00095744" w:rsidRDefault="0009574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1BEFD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95D51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F781E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744"/>
    <w:rsid w:val="000666E0"/>
    <w:rsid w:val="00095744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A0E01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C097C"/>
  <w15:chartTrackingRefBased/>
  <w15:docId w15:val="{6B9BB18A-8038-450A-B249-DC4960B41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574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2024-05-21T18:59:00Z</dcterms:created>
  <dcterms:modified xsi:type="dcterms:W3CDTF">2024-05-21T18:59:00Z</dcterms:modified>
</cp:coreProperties>
</file>