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23" w:rsidRDefault="00600B23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YOXHALE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fl.1420)</w:t>
      </w:r>
    </w:p>
    <w:p w:rsidR="00600B23" w:rsidRDefault="00600B23" w:rsidP="00600B23">
      <w:pPr>
        <w:rPr>
          <w:rFonts w:ascii="Times New Roman" w:hAnsi="Times New Roman" w:cs="Times New Roman"/>
        </w:rPr>
      </w:pPr>
    </w:p>
    <w:p w:rsidR="00600B23" w:rsidRDefault="00600B23" w:rsidP="00600B23">
      <w:pPr>
        <w:rPr>
          <w:rFonts w:ascii="Times New Roman" w:hAnsi="Times New Roman" w:cs="Times New Roman"/>
        </w:rPr>
      </w:pPr>
    </w:p>
    <w:p w:rsidR="0044389C" w:rsidRDefault="0044389C" w:rsidP="0044389C">
      <w:pPr>
        <w:pStyle w:val="NoSpacing"/>
      </w:pPr>
      <w:r>
        <w:t xml:space="preserve">  2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Walsall, Staffordshire,</w:t>
      </w:r>
    </w:p>
    <w:p w:rsidR="0044389C" w:rsidRDefault="0044389C" w:rsidP="0044389C">
      <w:pPr>
        <w:pStyle w:val="NoSpacing"/>
      </w:pPr>
      <w:r>
        <w:tab/>
      </w:r>
      <w:r>
        <w:tab/>
        <w:t xml:space="preserve">into land of the late John </w:t>
      </w:r>
      <w:proofErr w:type="spellStart"/>
      <w:r>
        <w:t>Cressich</w:t>
      </w:r>
      <w:proofErr w:type="spellEnd"/>
      <w:r>
        <w:t>(q.v.).</w:t>
      </w:r>
    </w:p>
    <w:p w:rsidR="0044389C" w:rsidRDefault="0044389C" w:rsidP="0044389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21-490)</w:t>
      </w:r>
    </w:p>
    <w:p w:rsidR="00600B23" w:rsidRDefault="00600B23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Oct.1420</w:t>
      </w:r>
      <w:r>
        <w:rPr>
          <w:rFonts w:ascii="Times New Roman" w:hAnsi="Times New Roman" w:cs="Times New Roman"/>
        </w:rPr>
        <w:tab/>
        <w:t>He was a juror on the inquisition post mortem held in Walsall,</w:t>
      </w:r>
    </w:p>
    <w:p w:rsidR="00600B23" w:rsidRDefault="00600B23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Staffordshire, into lands of the late Roger </w:t>
      </w:r>
      <w:proofErr w:type="spellStart"/>
      <w:r>
        <w:rPr>
          <w:rFonts w:ascii="Times New Roman" w:hAnsi="Times New Roman" w:cs="Times New Roman"/>
        </w:rPr>
        <w:t>Dorlaston</w:t>
      </w:r>
      <w:proofErr w:type="spellEnd"/>
      <w:r>
        <w:rPr>
          <w:rFonts w:ascii="Times New Roman" w:hAnsi="Times New Roman" w:cs="Times New Roman"/>
        </w:rPr>
        <w:t>(q.v.).</w:t>
      </w:r>
    </w:p>
    <w:p w:rsidR="0044389C" w:rsidRDefault="00600B23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21-483)</w:t>
      </w:r>
    </w:p>
    <w:p w:rsidR="00600B23" w:rsidRDefault="00600B23" w:rsidP="00600B23">
      <w:pPr>
        <w:rPr>
          <w:rFonts w:ascii="Times New Roman" w:hAnsi="Times New Roman" w:cs="Times New Roman"/>
        </w:rPr>
      </w:pPr>
    </w:p>
    <w:p w:rsidR="00600B23" w:rsidRDefault="00600B23" w:rsidP="00600B23">
      <w:pPr>
        <w:rPr>
          <w:rFonts w:ascii="Times New Roman" w:hAnsi="Times New Roman" w:cs="Times New Roman"/>
        </w:rPr>
      </w:pPr>
    </w:p>
    <w:p w:rsidR="00600B23" w:rsidRDefault="00600B23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2016</w:t>
      </w:r>
    </w:p>
    <w:p w:rsidR="0044389C" w:rsidRPr="001F77F7" w:rsidRDefault="0044389C" w:rsidP="0060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2017</w:t>
      </w:r>
      <w:bookmarkStart w:id="0" w:name="_GoBack"/>
      <w:bookmarkEnd w:id="0"/>
    </w:p>
    <w:p w:rsidR="006B2F86" w:rsidRPr="00E71FC3" w:rsidRDefault="0044389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B23" w:rsidRDefault="00600B23" w:rsidP="00E71FC3">
      <w:r>
        <w:separator/>
      </w:r>
    </w:p>
  </w:endnote>
  <w:endnote w:type="continuationSeparator" w:id="0">
    <w:p w:rsidR="00600B23" w:rsidRDefault="00600B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B23" w:rsidRDefault="00600B23" w:rsidP="00E71FC3">
      <w:r>
        <w:separator/>
      </w:r>
    </w:p>
  </w:footnote>
  <w:footnote w:type="continuationSeparator" w:id="0">
    <w:p w:rsidR="00600B23" w:rsidRDefault="00600B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23"/>
    <w:rsid w:val="001A7C09"/>
    <w:rsid w:val="0044389C"/>
    <w:rsid w:val="00600B2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B8EB"/>
  <w15:chartTrackingRefBased/>
  <w15:docId w15:val="{FBEC989E-4634-424D-941B-4AB44B08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00B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00B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2016-08-20T15:44:00Z</dcterms:created>
  <dcterms:modified xsi:type="dcterms:W3CDTF">2017-02-23T09:39:00Z</dcterms:modified>
</cp:coreProperties>
</file>