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1446" w14:textId="77777777" w:rsidR="00A51941" w:rsidRDefault="00A51941" w:rsidP="00A51941">
      <w:pPr>
        <w:pStyle w:val="NoSpacing"/>
      </w:pPr>
      <w:r>
        <w:rPr>
          <w:u w:val="single"/>
        </w:rPr>
        <w:t>Thomas YOWHIRD</w:t>
      </w:r>
      <w:r>
        <w:t xml:space="preserve">        (d.1461)</w:t>
      </w:r>
    </w:p>
    <w:p w14:paraId="6217AF93" w14:textId="77777777" w:rsidR="00A51941" w:rsidRDefault="00A51941" w:rsidP="00A51941">
      <w:pPr>
        <w:pStyle w:val="NoSpacing"/>
      </w:pPr>
      <w:r>
        <w:t xml:space="preserve">of </w:t>
      </w:r>
      <w:proofErr w:type="spellStart"/>
      <w:r>
        <w:t>Thorgumbald</w:t>
      </w:r>
      <w:proofErr w:type="spellEnd"/>
      <w:r>
        <w:t xml:space="preserve"> in Holderness.</w:t>
      </w:r>
    </w:p>
    <w:p w14:paraId="41B774D7" w14:textId="77777777" w:rsidR="00A51941" w:rsidRDefault="00A51941" w:rsidP="00A51941">
      <w:pPr>
        <w:pStyle w:val="NoSpacing"/>
      </w:pPr>
    </w:p>
    <w:p w14:paraId="360A3F29" w14:textId="77777777" w:rsidR="00A51941" w:rsidRDefault="00A51941" w:rsidP="00A51941">
      <w:pPr>
        <w:pStyle w:val="NoSpacing"/>
      </w:pPr>
    </w:p>
    <w:p w14:paraId="4225E6AE" w14:textId="77777777" w:rsidR="00A51941" w:rsidRDefault="00A51941" w:rsidP="00A51941">
      <w:pPr>
        <w:pStyle w:val="NoSpacing"/>
      </w:pPr>
      <w:r>
        <w:t>27 Aug.1461</w:t>
      </w:r>
      <w:r>
        <w:tab/>
        <w:t>Administration of his lands and possessions was granted.</w:t>
      </w:r>
    </w:p>
    <w:p w14:paraId="430F726F" w14:textId="77777777" w:rsidR="00A51941" w:rsidRDefault="00A51941" w:rsidP="00A51941">
      <w:pPr>
        <w:pStyle w:val="NoSpacing"/>
      </w:pPr>
      <w:r>
        <w:tab/>
      </w:r>
      <w:r>
        <w:tab/>
        <w:t>(W.Y.R. p.192)</w:t>
      </w:r>
    </w:p>
    <w:p w14:paraId="42A5E244" w14:textId="77777777" w:rsidR="00A51941" w:rsidRDefault="00A51941" w:rsidP="00A51941">
      <w:pPr>
        <w:pStyle w:val="NoSpacing"/>
      </w:pPr>
    </w:p>
    <w:p w14:paraId="70E631A7" w14:textId="77777777" w:rsidR="00A51941" w:rsidRDefault="00A51941" w:rsidP="00A51941">
      <w:pPr>
        <w:pStyle w:val="NoSpacing"/>
      </w:pPr>
    </w:p>
    <w:p w14:paraId="4A0BC389" w14:textId="77777777" w:rsidR="00A51941" w:rsidRDefault="00A51941" w:rsidP="00A51941">
      <w:pPr>
        <w:pStyle w:val="NoSpacing"/>
      </w:pPr>
      <w:r>
        <w:t>9 July 2025</w:t>
      </w:r>
    </w:p>
    <w:p w14:paraId="3AD51D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94099" w14:textId="77777777" w:rsidR="00A51941" w:rsidRDefault="00A51941" w:rsidP="009139A6">
      <w:r>
        <w:separator/>
      </w:r>
    </w:p>
  </w:endnote>
  <w:endnote w:type="continuationSeparator" w:id="0">
    <w:p w14:paraId="44429871" w14:textId="77777777" w:rsidR="00A51941" w:rsidRDefault="00A519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AC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E5E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4B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7B897" w14:textId="77777777" w:rsidR="00A51941" w:rsidRDefault="00A51941" w:rsidP="009139A6">
      <w:r>
        <w:separator/>
      </w:r>
    </w:p>
  </w:footnote>
  <w:footnote w:type="continuationSeparator" w:id="0">
    <w:p w14:paraId="14BBB956" w14:textId="77777777" w:rsidR="00A51941" w:rsidRDefault="00A519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24D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707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0B2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41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51941"/>
    <w:rsid w:val="00AE65F8"/>
    <w:rsid w:val="00BA00AB"/>
    <w:rsid w:val="00C71834"/>
    <w:rsid w:val="00CB4ED9"/>
    <w:rsid w:val="00D72F1F"/>
    <w:rsid w:val="00D864E7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66373"/>
  <w15:chartTrackingRefBased/>
  <w15:docId w15:val="{318901DE-E7CA-4320-9DB8-1414E8422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2025-07-11T20:47:00Z</dcterms:created>
  <dcterms:modified xsi:type="dcterms:W3CDTF">2025-07-11T20:49:00Z</dcterms:modified>
</cp:coreProperties>
</file>