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B2D3B" w14:textId="77777777" w:rsidR="006359A3" w:rsidRDefault="006359A3" w:rsidP="006359A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John YOWDALE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fl.1467)</w:t>
      </w:r>
    </w:p>
    <w:p w14:paraId="4B32F24C" w14:textId="77777777" w:rsidR="006359A3" w:rsidRDefault="006359A3" w:rsidP="006359A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</w:t>
      </w:r>
    </w:p>
    <w:p w14:paraId="7C861A7C" w14:textId="77777777" w:rsidR="006359A3" w:rsidRDefault="006359A3" w:rsidP="006359A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FB2EED3" w14:textId="77777777" w:rsidR="006359A3" w:rsidRDefault="006359A3" w:rsidP="006359A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E80DE28" w14:textId="77777777" w:rsidR="006359A3" w:rsidRDefault="006359A3" w:rsidP="006359A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1467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leased two burgages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Framwelgate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D785A3" w14:textId="77777777" w:rsidR="006359A3" w:rsidRDefault="006359A3" w:rsidP="006359A3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p.82)</w:t>
      </w:r>
    </w:p>
    <w:p w14:paraId="272EA7A4" w14:textId="77777777" w:rsidR="006359A3" w:rsidRDefault="006359A3" w:rsidP="006359A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3E207DC" w14:textId="77777777" w:rsidR="006359A3" w:rsidRDefault="006359A3" w:rsidP="006359A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1544F20" w14:textId="77777777" w:rsidR="006359A3" w:rsidRDefault="006359A3" w:rsidP="006359A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 August 2022</w:t>
      </w:r>
    </w:p>
    <w:p w14:paraId="0550310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65FD1" w14:textId="77777777" w:rsidR="006359A3" w:rsidRDefault="006359A3" w:rsidP="009139A6">
      <w:r>
        <w:separator/>
      </w:r>
    </w:p>
  </w:endnote>
  <w:endnote w:type="continuationSeparator" w:id="0">
    <w:p w14:paraId="681280CB" w14:textId="77777777" w:rsidR="006359A3" w:rsidRDefault="006359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201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C41A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EBF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55498" w14:textId="77777777" w:rsidR="006359A3" w:rsidRDefault="006359A3" w:rsidP="009139A6">
      <w:r>
        <w:separator/>
      </w:r>
    </w:p>
  </w:footnote>
  <w:footnote w:type="continuationSeparator" w:id="0">
    <w:p w14:paraId="5DDA7F34" w14:textId="77777777" w:rsidR="006359A3" w:rsidRDefault="006359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95E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E49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FDC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9A3"/>
    <w:rsid w:val="000666E0"/>
    <w:rsid w:val="002510B7"/>
    <w:rsid w:val="005C130B"/>
    <w:rsid w:val="006359A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1CD30"/>
  <w15:chartTrackingRefBased/>
  <w15:docId w15:val="{E30649E7-BA0B-45DB-8418-CC850F9EC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2022-09-04T18:59:00Z</dcterms:created>
  <dcterms:modified xsi:type="dcterms:W3CDTF">2022-09-04T19:00:00Z</dcterms:modified>
</cp:coreProperties>
</file>