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61A" w:rsidRDefault="001E361A" w:rsidP="001E361A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John YOW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(</w:t>
      </w:r>
      <w:proofErr w:type="gramEnd"/>
      <w:r>
        <w:rPr>
          <w:rFonts w:ascii="Times New Roman" w:hAnsi="Times New Roman"/>
          <w:sz w:val="24"/>
          <w:szCs w:val="24"/>
        </w:rPr>
        <w:t>fl.1435)</w:t>
      </w:r>
    </w:p>
    <w:p w:rsidR="001E361A" w:rsidRDefault="001E361A" w:rsidP="001E361A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 the diocese of Exeter.</w:t>
      </w:r>
    </w:p>
    <w:p w:rsidR="001E361A" w:rsidRDefault="001E361A" w:rsidP="001E361A">
      <w:pPr>
        <w:pStyle w:val="Body"/>
        <w:rPr>
          <w:rFonts w:ascii="Times New Roman" w:hAnsi="Times New Roman"/>
          <w:sz w:val="24"/>
          <w:szCs w:val="24"/>
        </w:rPr>
      </w:pPr>
    </w:p>
    <w:p w:rsidR="001E361A" w:rsidRDefault="001E361A" w:rsidP="001E361A">
      <w:pPr>
        <w:pStyle w:val="Body"/>
        <w:rPr>
          <w:rFonts w:ascii="Times New Roman" w:hAnsi="Times New Roman"/>
          <w:sz w:val="24"/>
          <w:szCs w:val="24"/>
        </w:rPr>
      </w:pPr>
    </w:p>
    <w:p w:rsidR="001E361A" w:rsidRDefault="001E361A" w:rsidP="001E361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Jul.</w:t>
      </w:r>
      <w:r>
        <w:rPr>
          <w:rFonts w:ascii="Times New Roman" w:hAnsi="Times New Roman"/>
          <w:sz w:val="24"/>
          <w:szCs w:val="24"/>
        </w:rPr>
        <w:tab/>
        <w:t>1435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He was ordained to his first tonsure.</w:t>
      </w:r>
    </w:p>
    <w:p w:rsidR="001E361A" w:rsidRDefault="001E361A" w:rsidP="001E361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p.157)</w:t>
      </w:r>
    </w:p>
    <w:p w:rsidR="001E361A" w:rsidRDefault="001E361A" w:rsidP="001E361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E361A" w:rsidRDefault="001E361A" w:rsidP="001E361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E361A" w:rsidRDefault="001E361A" w:rsidP="001E361A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 November 2016</w:t>
      </w:r>
    </w:p>
    <w:p w:rsidR="006B2F86" w:rsidRPr="00E71FC3" w:rsidRDefault="001E361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61A" w:rsidRDefault="001E361A" w:rsidP="00E71FC3">
      <w:pPr>
        <w:spacing w:after="0" w:line="240" w:lineRule="auto"/>
      </w:pPr>
      <w:r>
        <w:separator/>
      </w:r>
    </w:p>
  </w:endnote>
  <w:endnote w:type="continuationSeparator" w:id="0">
    <w:p w:rsidR="001E361A" w:rsidRDefault="001E36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61A" w:rsidRDefault="001E361A" w:rsidP="00E71FC3">
      <w:pPr>
        <w:spacing w:after="0" w:line="240" w:lineRule="auto"/>
      </w:pPr>
      <w:r>
        <w:separator/>
      </w:r>
    </w:p>
  </w:footnote>
  <w:footnote w:type="continuationSeparator" w:id="0">
    <w:p w:rsidR="001E361A" w:rsidRDefault="001E36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61A"/>
    <w:rsid w:val="001A7C09"/>
    <w:rsid w:val="001E361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60C0F0-B815-4B1A-8564-148E18C8F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1E361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2017-01-16T14:01:00Z</dcterms:created>
  <dcterms:modified xsi:type="dcterms:W3CDTF">2017-01-16T14:02:00Z</dcterms:modified>
</cp:coreProperties>
</file>