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9DB66" w14:textId="77777777" w:rsidR="00295CD7" w:rsidRDefault="00295CD7" w:rsidP="00295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YOUS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3A27FFE" w14:textId="77777777" w:rsidR="00295CD7" w:rsidRDefault="00295CD7" w:rsidP="00295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Banbury, Oxfordshire. Dyer.</w:t>
      </w:r>
    </w:p>
    <w:p w14:paraId="2C1505FF" w14:textId="77777777" w:rsidR="00295CD7" w:rsidRDefault="00295CD7" w:rsidP="00295CD7">
      <w:pPr>
        <w:rPr>
          <w:rFonts w:ascii="Times New Roman" w:hAnsi="Times New Roman" w:cs="Times New Roman"/>
        </w:rPr>
      </w:pPr>
    </w:p>
    <w:p w14:paraId="3D93DAFF" w14:textId="77777777" w:rsidR="00295CD7" w:rsidRDefault="00295CD7" w:rsidP="00295CD7">
      <w:pPr>
        <w:rPr>
          <w:rFonts w:ascii="Times New Roman" w:hAnsi="Times New Roman" w:cs="Times New Roman"/>
        </w:rPr>
      </w:pPr>
    </w:p>
    <w:p w14:paraId="6C45322D" w14:textId="77777777" w:rsidR="00295CD7" w:rsidRDefault="00295CD7" w:rsidP="00295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Rede(q.v.) and Richard Sanders(q.v.) brought a plaint of debt</w:t>
      </w:r>
    </w:p>
    <w:p w14:paraId="35A2E016" w14:textId="77777777" w:rsidR="00295CD7" w:rsidRDefault="00295CD7" w:rsidP="00295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447B69A9" w14:textId="77777777" w:rsidR="00295CD7" w:rsidRDefault="00295CD7" w:rsidP="00295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D913EAD" w14:textId="77777777" w:rsidR="00295CD7" w:rsidRDefault="00295CD7" w:rsidP="00295CD7">
      <w:pPr>
        <w:rPr>
          <w:rFonts w:ascii="Times New Roman" w:hAnsi="Times New Roman" w:cs="Times New Roman"/>
        </w:rPr>
      </w:pPr>
    </w:p>
    <w:p w14:paraId="581E5B39" w14:textId="77777777" w:rsidR="00295CD7" w:rsidRDefault="00295CD7" w:rsidP="00295CD7">
      <w:pPr>
        <w:rPr>
          <w:rFonts w:ascii="Times New Roman" w:hAnsi="Times New Roman" w:cs="Times New Roman"/>
        </w:rPr>
      </w:pPr>
    </w:p>
    <w:p w14:paraId="1F9E7486" w14:textId="77777777" w:rsidR="00295CD7" w:rsidRDefault="00295CD7" w:rsidP="00295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November 2018</w:t>
      </w:r>
    </w:p>
    <w:p w14:paraId="1CE8F1DA" w14:textId="77777777" w:rsidR="006B2F86" w:rsidRPr="00E71FC3" w:rsidRDefault="00295C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74CF0" w14:textId="77777777" w:rsidR="00295CD7" w:rsidRDefault="00295CD7" w:rsidP="00E71FC3">
      <w:r>
        <w:separator/>
      </w:r>
    </w:p>
  </w:endnote>
  <w:endnote w:type="continuationSeparator" w:id="0">
    <w:p w14:paraId="367E64C8" w14:textId="77777777" w:rsidR="00295CD7" w:rsidRDefault="00295C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C37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50E657" w14:textId="77777777" w:rsidR="00295CD7" w:rsidRDefault="00295CD7" w:rsidP="00E71FC3">
      <w:r>
        <w:separator/>
      </w:r>
    </w:p>
  </w:footnote>
  <w:footnote w:type="continuationSeparator" w:id="0">
    <w:p w14:paraId="0A416948" w14:textId="77777777" w:rsidR="00295CD7" w:rsidRDefault="00295C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CD7"/>
    <w:rsid w:val="001A7C09"/>
    <w:rsid w:val="00295CD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20213"/>
  <w15:chartTrackingRefBased/>
  <w15:docId w15:val="{333EC612-A9E9-4DCC-81C3-D31F38A3C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5CD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2018-11-25T19:55:00Z</dcterms:created>
  <dcterms:modified xsi:type="dcterms:W3CDTF">2018-11-25T19:55:00Z</dcterms:modified>
</cp:coreProperties>
</file>