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76327" w14:textId="77777777" w:rsidR="00315000" w:rsidRDefault="00315000" w:rsidP="003150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Garrard YOUNGER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d.1506)</w:t>
      </w:r>
    </w:p>
    <w:p w14:paraId="6A039766" w14:textId="77777777" w:rsidR="00315000" w:rsidRDefault="00315000" w:rsidP="003150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Wiredrawer.</w:t>
      </w:r>
    </w:p>
    <w:p w14:paraId="26D401CB" w14:textId="77777777" w:rsidR="00315000" w:rsidRDefault="00315000" w:rsidP="00315000">
      <w:pPr>
        <w:pStyle w:val="NoSpacing"/>
        <w:rPr>
          <w:rFonts w:cs="Times New Roman"/>
          <w:szCs w:val="24"/>
        </w:rPr>
      </w:pPr>
    </w:p>
    <w:p w14:paraId="2E558524" w14:textId="77777777" w:rsidR="00315000" w:rsidRDefault="00315000" w:rsidP="00315000">
      <w:pPr>
        <w:pStyle w:val="NoSpacing"/>
        <w:rPr>
          <w:rFonts w:cs="Times New Roman"/>
          <w:szCs w:val="24"/>
        </w:rPr>
      </w:pPr>
    </w:p>
    <w:p w14:paraId="21E178FE" w14:textId="77777777" w:rsidR="00315000" w:rsidRDefault="00315000" w:rsidP="003150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1506</w:t>
      </w:r>
      <w:r>
        <w:rPr>
          <w:rFonts w:cs="Times New Roman"/>
          <w:szCs w:val="24"/>
        </w:rPr>
        <w:tab/>
        <w:t>He made his Will, the only Will of a wiredrawer which survives.</w:t>
      </w:r>
    </w:p>
    <w:p w14:paraId="61EB639D" w14:textId="77777777" w:rsidR="00315000" w:rsidRDefault="00315000" w:rsidP="0031500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p.202)</w:t>
      </w:r>
    </w:p>
    <w:p w14:paraId="1E5978D8" w14:textId="77777777" w:rsidR="00315000" w:rsidRDefault="00315000" w:rsidP="00315000">
      <w:pPr>
        <w:pStyle w:val="NoSpacing"/>
        <w:rPr>
          <w:rFonts w:cs="Times New Roman"/>
          <w:szCs w:val="24"/>
        </w:rPr>
      </w:pPr>
    </w:p>
    <w:p w14:paraId="697DC524" w14:textId="77777777" w:rsidR="00315000" w:rsidRDefault="00315000" w:rsidP="00315000">
      <w:pPr>
        <w:pStyle w:val="NoSpacing"/>
        <w:rPr>
          <w:rFonts w:cs="Times New Roman"/>
          <w:szCs w:val="24"/>
        </w:rPr>
      </w:pPr>
    </w:p>
    <w:p w14:paraId="1900EBA5" w14:textId="77777777" w:rsidR="00315000" w:rsidRDefault="00315000" w:rsidP="003150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February 2024</w:t>
      </w:r>
    </w:p>
    <w:p w14:paraId="3BBC3B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F46C9" w14:textId="77777777" w:rsidR="00315000" w:rsidRDefault="00315000" w:rsidP="009139A6">
      <w:r>
        <w:separator/>
      </w:r>
    </w:p>
  </w:endnote>
  <w:endnote w:type="continuationSeparator" w:id="0">
    <w:p w14:paraId="6DB2F7B8" w14:textId="77777777" w:rsidR="00315000" w:rsidRDefault="003150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D4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A61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0F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7A364" w14:textId="77777777" w:rsidR="00315000" w:rsidRDefault="00315000" w:rsidP="009139A6">
      <w:r>
        <w:separator/>
      </w:r>
    </w:p>
  </w:footnote>
  <w:footnote w:type="continuationSeparator" w:id="0">
    <w:p w14:paraId="7121C440" w14:textId="77777777" w:rsidR="00315000" w:rsidRDefault="003150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CD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7B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FB3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00"/>
    <w:rsid w:val="000666E0"/>
    <w:rsid w:val="002510B7"/>
    <w:rsid w:val="0031500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24B47"/>
  <w15:chartTrackingRefBased/>
  <w15:docId w15:val="{63E20FBA-8572-4938-AC54-FB6D6AFB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2024-02-24T19:44:00Z</dcterms:created>
  <dcterms:modified xsi:type="dcterms:W3CDTF">2024-02-24T19:45:00Z</dcterms:modified>
</cp:coreProperties>
</file>