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370A" w14:textId="77777777" w:rsidR="00FD49B2" w:rsidRDefault="00FD49B2" w:rsidP="00FD49B2">
      <w:pPr>
        <w:pStyle w:val="NoSpacing"/>
      </w:pPr>
      <w:r>
        <w:rPr>
          <w:u w:val="single"/>
        </w:rPr>
        <w:t>Elias YOUNGE</w:t>
      </w:r>
      <w:r>
        <w:t xml:space="preserve">       (d.1444)</w:t>
      </w:r>
    </w:p>
    <w:p w14:paraId="28824BC8" w14:textId="77777777" w:rsidR="00FD49B2" w:rsidRDefault="00FD49B2" w:rsidP="00FD49B2">
      <w:pPr>
        <w:pStyle w:val="NoSpacing"/>
      </w:pPr>
      <w:r>
        <w:t>of York. Chaplain.</w:t>
      </w:r>
    </w:p>
    <w:p w14:paraId="29A206A2" w14:textId="77777777" w:rsidR="00FD49B2" w:rsidRDefault="00FD49B2" w:rsidP="00FD49B2">
      <w:pPr>
        <w:pStyle w:val="NoSpacing"/>
      </w:pPr>
    </w:p>
    <w:p w14:paraId="47E53990" w14:textId="77777777" w:rsidR="00FD49B2" w:rsidRDefault="00FD49B2" w:rsidP="00FD49B2">
      <w:pPr>
        <w:pStyle w:val="NoSpacing"/>
      </w:pPr>
    </w:p>
    <w:p w14:paraId="3FDE1271" w14:textId="77777777" w:rsidR="00FD49B2" w:rsidRDefault="00FD49B2" w:rsidP="00FD49B2">
      <w:pPr>
        <w:pStyle w:val="NoSpacing"/>
      </w:pPr>
      <w:r>
        <w:t>16 Apr.1444</w:t>
      </w:r>
      <w:r>
        <w:tab/>
        <w:t>He made his Will.        (W.Y.R. p.192)</w:t>
      </w:r>
    </w:p>
    <w:p w14:paraId="45765DAE" w14:textId="77777777" w:rsidR="00FD49B2" w:rsidRDefault="00FD49B2" w:rsidP="00FD49B2">
      <w:pPr>
        <w:pStyle w:val="NoSpacing"/>
      </w:pPr>
      <w:r>
        <w:t>11 May</w:t>
      </w:r>
      <w:r>
        <w:tab/>
        <w:t>Probate of his Will.        (ibid.)</w:t>
      </w:r>
    </w:p>
    <w:p w14:paraId="68F4B3E0" w14:textId="77777777" w:rsidR="00FD49B2" w:rsidRDefault="00FD49B2" w:rsidP="00FD49B2">
      <w:pPr>
        <w:pStyle w:val="NoSpacing"/>
      </w:pPr>
    </w:p>
    <w:p w14:paraId="0EA58626" w14:textId="77777777" w:rsidR="00FD49B2" w:rsidRDefault="00FD49B2" w:rsidP="00FD49B2">
      <w:pPr>
        <w:pStyle w:val="NoSpacing"/>
      </w:pPr>
    </w:p>
    <w:p w14:paraId="7F181740" w14:textId="77777777" w:rsidR="00FD49B2" w:rsidRDefault="00FD49B2" w:rsidP="00FD49B2">
      <w:pPr>
        <w:pStyle w:val="NoSpacing"/>
      </w:pPr>
      <w:r>
        <w:t>9 July 2025</w:t>
      </w:r>
    </w:p>
    <w:p w14:paraId="65B72C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09D67" w14:textId="77777777" w:rsidR="00FD49B2" w:rsidRDefault="00FD49B2" w:rsidP="009139A6">
      <w:r>
        <w:separator/>
      </w:r>
    </w:p>
  </w:endnote>
  <w:endnote w:type="continuationSeparator" w:id="0">
    <w:p w14:paraId="60E34599" w14:textId="77777777" w:rsidR="00FD49B2" w:rsidRDefault="00FD49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38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71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E3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6AFF" w14:textId="77777777" w:rsidR="00FD49B2" w:rsidRDefault="00FD49B2" w:rsidP="009139A6">
      <w:r>
        <w:separator/>
      </w:r>
    </w:p>
  </w:footnote>
  <w:footnote w:type="continuationSeparator" w:id="0">
    <w:p w14:paraId="08F97F27" w14:textId="77777777" w:rsidR="00FD49B2" w:rsidRDefault="00FD49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FD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8E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52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B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  <w:rsid w:val="00FD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88FA3"/>
  <w15:chartTrackingRefBased/>
  <w15:docId w15:val="{089F71F5-6FD1-4B96-9155-77EB0DAC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2025-07-11T20:18:00Z</dcterms:created>
  <dcterms:modified xsi:type="dcterms:W3CDTF">2025-07-11T20:20:00Z</dcterms:modified>
</cp:coreProperties>
</file>