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0ECC51" w14:textId="77777777" w:rsidR="007E1BDC" w:rsidRDefault="007E1BDC" w:rsidP="007E1BDC">
      <w:pPr>
        <w:pStyle w:val="NoSpacing"/>
      </w:pPr>
      <w:proofErr w:type="spellStart"/>
      <w:r>
        <w:rPr>
          <w:u w:val="single"/>
        </w:rPr>
        <w:t>Bawdwinn</w:t>
      </w:r>
      <w:proofErr w:type="spellEnd"/>
      <w:r>
        <w:rPr>
          <w:u w:val="single"/>
        </w:rPr>
        <w:t xml:space="preserve"> YOUNGE</w:t>
      </w:r>
      <w:r>
        <w:t xml:space="preserve">      (d.1441)</w:t>
      </w:r>
    </w:p>
    <w:p w14:paraId="6DC131FD" w14:textId="77777777" w:rsidR="007E1BDC" w:rsidRDefault="007E1BDC" w:rsidP="007E1BDC">
      <w:pPr>
        <w:pStyle w:val="NoSpacing"/>
      </w:pPr>
    </w:p>
    <w:p w14:paraId="27A7ACB3" w14:textId="77777777" w:rsidR="007E1BDC" w:rsidRDefault="007E1BDC" w:rsidP="007E1BDC">
      <w:pPr>
        <w:pStyle w:val="NoSpacing"/>
      </w:pPr>
    </w:p>
    <w:p w14:paraId="6699172E" w14:textId="77777777" w:rsidR="007E1BDC" w:rsidRDefault="007E1BDC" w:rsidP="007E1BDC">
      <w:pPr>
        <w:pStyle w:val="NoSpacing"/>
      </w:pPr>
      <w:r>
        <w:t>= Agnes(q.v.).</w:t>
      </w:r>
    </w:p>
    <w:p w14:paraId="1A1B3CD8" w14:textId="77777777" w:rsidR="007E1BDC" w:rsidRDefault="007E1BDC" w:rsidP="007E1BDC">
      <w:pPr>
        <w:pStyle w:val="NoSpacing"/>
      </w:pPr>
      <w:r>
        <w:t>(W.Y.R. p.192)</w:t>
      </w:r>
    </w:p>
    <w:p w14:paraId="21F9EAFC" w14:textId="77777777" w:rsidR="007E1BDC" w:rsidRDefault="007E1BDC" w:rsidP="007E1BDC">
      <w:pPr>
        <w:pStyle w:val="NoSpacing"/>
      </w:pPr>
    </w:p>
    <w:p w14:paraId="0BB88816" w14:textId="77777777" w:rsidR="007E1BDC" w:rsidRDefault="007E1BDC" w:rsidP="007E1BDC">
      <w:pPr>
        <w:pStyle w:val="NoSpacing"/>
      </w:pPr>
    </w:p>
    <w:p w14:paraId="414972DB" w14:textId="77777777" w:rsidR="007E1BDC" w:rsidRDefault="007E1BDC" w:rsidP="007E1BDC">
      <w:pPr>
        <w:pStyle w:val="NoSpacing"/>
      </w:pPr>
      <w:r>
        <w:tab/>
        <w:t>1441</w:t>
      </w:r>
      <w:r>
        <w:tab/>
        <w:t>Administration of their lands and possessions was granted.</w:t>
      </w:r>
    </w:p>
    <w:p w14:paraId="39C8249C" w14:textId="77777777" w:rsidR="007E1BDC" w:rsidRDefault="007E1BDC" w:rsidP="007E1BDC">
      <w:pPr>
        <w:pStyle w:val="NoSpacing"/>
      </w:pPr>
      <w:r>
        <w:tab/>
      </w:r>
      <w:r>
        <w:tab/>
        <w:t>(ibid.)</w:t>
      </w:r>
    </w:p>
    <w:p w14:paraId="4E314179" w14:textId="77777777" w:rsidR="007E1BDC" w:rsidRDefault="007E1BDC" w:rsidP="007E1BDC">
      <w:pPr>
        <w:pStyle w:val="NoSpacing"/>
      </w:pPr>
    </w:p>
    <w:p w14:paraId="52A99FC3" w14:textId="77777777" w:rsidR="007E1BDC" w:rsidRDefault="007E1BDC" w:rsidP="007E1BDC">
      <w:pPr>
        <w:pStyle w:val="NoSpacing"/>
      </w:pPr>
    </w:p>
    <w:p w14:paraId="5062EFC1" w14:textId="77777777" w:rsidR="007E1BDC" w:rsidRDefault="007E1BDC" w:rsidP="007E1BDC">
      <w:pPr>
        <w:pStyle w:val="NoSpacing"/>
      </w:pPr>
      <w:r>
        <w:t>9 July 2025</w:t>
      </w:r>
    </w:p>
    <w:p w14:paraId="4D1B338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ADDC80" w14:textId="77777777" w:rsidR="007E1BDC" w:rsidRDefault="007E1BDC" w:rsidP="009139A6">
      <w:r>
        <w:separator/>
      </w:r>
    </w:p>
  </w:endnote>
  <w:endnote w:type="continuationSeparator" w:id="0">
    <w:p w14:paraId="0FF2834E" w14:textId="77777777" w:rsidR="007E1BDC" w:rsidRDefault="007E1BD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65C3F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38292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7A66B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A04CD3" w14:textId="77777777" w:rsidR="007E1BDC" w:rsidRDefault="007E1BDC" w:rsidP="009139A6">
      <w:r>
        <w:separator/>
      </w:r>
    </w:p>
  </w:footnote>
  <w:footnote w:type="continuationSeparator" w:id="0">
    <w:p w14:paraId="0351EE06" w14:textId="77777777" w:rsidR="007E1BDC" w:rsidRDefault="007E1BD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AE2EA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E294C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AEFDE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BDC"/>
    <w:rsid w:val="000666E0"/>
    <w:rsid w:val="000A2E7A"/>
    <w:rsid w:val="001307AC"/>
    <w:rsid w:val="00190DFA"/>
    <w:rsid w:val="002510B7"/>
    <w:rsid w:val="00270799"/>
    <w:rsid w:val="002737D5"/>
    <w:rsid w:val="00357E4A"/>
    <w:rsid w:val="005C130B"/>
    <w:rsid w:val="007E1BDC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72F1F"/>
    <w:rsid w:val="00D864E7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3A793A"/>
  <w15:chartTrackingRefBased/>
  <w15:docId w15:val="{7B28FFD1-DE24-4733-9DDA-F3C191BDF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6</TotalTime>
  <Pages>1</Pages>
  <Words>22</Words>
  <Characters>132</Characters>
  <Application>Microsoft Office Word</Application>
  <DocSecurity>0</DocSecurity>
  <Lines>1</Lines>
  <Paragraphs>1</Paragraphs>
  <ScaleCrop>false</ScaleCrop>
  <Company/>
  <LinksUpToDate>false</LinksUpToDate>
  <CharactersWithSpaces>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2025-07-11T20:11:00Z</dcterms:created>
  <dcterms:modified xsi:type="dcterms:W3CDTF">2025-07-11T20:17:00Z</dcterms:modified>
</cp:coreProperties>
</file>