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695BE" w14:textId="23C753F5" w:rsidR="00C23FE0" w:rsidRDefault="00C23FE0" w:rsidP="00C23FE0">
      <w:pPr>
        <w:pStyle w:val="NoSpacing"/>
      </w:pPr>
      <w:r>
        <w:rPr>
          <w:u w:val="single"/>
        </w:rPr>
        <w:t>Thomas YOUNG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36</w:t>
      </w:r>
      <w:r>
        <w:t>)</w:t>
      </w:r>
    </w:p>
    <w:p w14:paraId="69DB6A32" w14:textId="77777777" w:rsidR="00C23FE0" w:rsidRDefault="00C23FE0" w:rsidP="00C23FE0">
      <w:pPr>
        <w:pStyle w:val="NoSpacing"/>
      </w:pPr>
      <w:r>
        <w:t xml:space="preserve">Vicar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</w:t>
      </w:r>
      <w:proofErr w:type="spellStart"/>
      <w:r>
        <w:t>Elloughton</w:t>
      </w:r>
      <w:proofErr w:type="spellEnd"/>
      <w:r>
        <w:t>, East Riding of Yorkshire.</w:t>
      </w:r>
    </w:p>
    <w:p w14:paraId="2185E7A4" w14:textId="77777777" w:rsidR="00C23FE0" w:rsidRDefault="00C23FE0" w:rsidP="00C23FE0">
      <w:pPr>
        <w:pStyle w:val="NoSpacing"/>
      </w:pPr>
    </w:p>
    <w:p w14:paraId="29145280" w14:textId="77777777" w:rsidR="00C23FE0" w:rsidRDefault="00C23FE0" w:rsidP="00C23FE0">
      <w:pPr>
        <w:pStyle w:val="NoSpacing"/>
      </w:pPr>
    </w:p>
    <w:p w14:paraId="0BADBCC3" w14:textId="44352E89" w:rsidR="00C23FE0" w:rsidRDefault="00C23FE0" w:rsidP="00C23FE0">
      <w:pPr>
        <w:pStyle w:val="NoSpacing"/>
      </w:pPr>
      <w:r>
        <w:t>11 Dec.1436</w:t>
      </w:r>
      <w:bookmarkStart w:id="0" w:name="_GoBack"/>
      <w:bookmarkEnd w:id="0"/>
      <w:r>
        <w:tab/>
        <w:t>He became Vicar.</w:t>
      </w:r>
    </w:p>
    <w:p w14:paraId="232F4A86" w14:textId="77777777" w:rsidR="00C23FE0" w:rsidRDefault="00C23FE0" w:rsidP="00C23FE0">
      <w:pPr>
        <w:pStyle w:val="NoSpacing"/>
      </w:pPr>
      <w:r>
        <w:tab/>
      </w:r>
      <w:r>
        <w:tab/>
      </w:r>
      <w:proofErr w:type="gramStart"/>
      <w:r>
        <w:t>( from</w:t>
      </w:r>
      <w:proofErr w:type="gramEnd"/>
      <w:r>
        <w:t xml:space="preserve"> the list in the church )</w:t>
      </w:r>
    </w:p>
    <w:p w14:paraId="684ACDAB" w14:textId="77777777" w:rsidR="00C23FE0" w:rsidRDefault="00C23FE0" w:rsidP="00C23FE0">
      <w:pPr>
        <w:pStyle w:val="NoSpacing"/>
      </w:pPr>
    </w:p>
    <w:p w14:paraId="18C114E8" w14:textId="77777777" w:rsidR="00C23FE0" w:rsidRDefault="00C23FE0" w:rsidP="00C23FE0">
      <w:pPr>
        <w:pStyle w:val="NoSpacing"/>
      </w:pPr>
    </w:p>
    <w:p w14:paraId="424BBE74" w14:textId="77777777" w:rsidR="00C23FE0" w:rsidRPr="00C516FB" w:rsidRDefault="00C23FE0" w:rsidP="00C23FE0">
      <w:pPr>
        <w:pStyle w:val="NoSpacing"/>
      </w:pPr>
      <w:r>
        <w:t>18 April 2019</w:t>
      </w:r>
    </w:p>
    <w:p w14:paraId="377340B5" w14:textId="1EA76C68" w:rsidR="006B2F86" w:rsidRPr="00C23FE0" w:rsidRDefault="00C23FE0" w:rsidP="00E71FC3">
      <w:pPr>
        <w:pStyle w:val="NoSpacing"/>
      </w:pPr>
    </w:p>
    <w:sectPr w:rsidR="006B2F86" w:rsidRPr="00C23F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0B366" w14:textId="77777777" w:rsidR="00C23FE0" w:rsidRDefault="00C23FE0" w:rsidP="00E71FC3">
      <w:pPr>
        <w:spacing w:after="0" w:line="240" w:lineRule="auto"/>
      </w:pPr>
      <w:r>
        <w:separator/>
      </w:r>
    </w:p>
  </w:endnote>
  <w:endnote w:type="continuationSeparator" w:id="0">
    <w:p w14:paraId="0C79AD93" w14:textId="77777777" w:rsidR="00C23FE0" w:rsidRDefault="00C23F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617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620F1" w14:textId="77777777" w:rsidR="00C23FE0" w:rsidRDefault="00C23FE0" w:rsidP="00E71FC3">
      <w:pPr>
        <w:spacing w:after="0" w:line="240" w:lineRule="auto"/>
      </w:pPr>
      <w:r>
        <w:separator/>
      </w:r>
    </w:p>
  </w:footnote>
  <w:footnote w:type="continuationSeparator" w:id="0">
    <w:p w14:paraId="02A6E732" w14:textId="77777777" w:rsidR="00C23FE0" w:rsidRDefault="00C23F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E0"/>
    <w:rsid w:val="001A7C09"/>
    <w:rsid w:val="00577BD5"/>
    <w:rsid w:val="00656CBA"/>
    <w:rsid w:val="006A1F77"/>
    <w:rsid w:val="00733BE7"/>
    <w:rsid w:val="00AB52E8"/>
    <w:rsid w:val="00B16D3F"/>
    <w:rsid w:val="00BB41AC"/>
    <w:rsid w:val="00C23F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E1281"/>
  <w15:chartTrackingRefBased/>
  <w15:docId w15:val="{1B48D628-3A69-43D0-A3F7-12FE2CE0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2019-04-18T19:46:00Z</dcterms:created>
  <dcterms:modified xsi:type="dcterms:W3CDTF">2019-04-18T19:47:00Z</dcterms:modified>
</cp:coreProperties>
</file>