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48E62" w14:textId="77777777" w:rsidR="00CD4539" w:rsidRDefault="00CD4539" w:rsidP="00CD4539">
      <w:pPr>
        <w:pStyle w:val="NoSpacing"/>
        <w:tabs>
          <w:tab w:val="left" w:pos="1440"/>
        </w:tabs>
        <w:jc w:val="both"/>
      </w:pPr>
      <w:r>
        <w:rPr>
          <w:u w:val="single"/>
        </w:rPr>
        <w:t>Robert YOUNG</w:t>
      </w:r>
      <w:r>
        <w:t xml:space="preserve">      (fl.1486)</w:t>
      </w:r>
    </w:p>
    <w:p w14:paraId="2C873D0A" w14:textId="77777777" w:rsidR="00CD4539" w:rsidRDefault="00CD4539" w:rsidP="00CD4539">
      <w:pPr>
        <w:pStyle w:val="NoSpacing"/>
        <w:tabs>
          <w:tab w:val="left" w:pos="1440"/>
        </w:tabs>
        <w:jc w:val="both"/>
      </w:pPr>
      <w:r>
        <w:t xml:space="preserve">Vicar of </w:t>
      </w:r>
      <w:proofErr w:type="spellStart"/>
      <w:r>
        <w:t>Clarborough</w:t>
      </w:r>
      <w:proofErr w:type="spellEnd"/>
      <w:r>
        <w:t>, Nottinghamshire.</w:t>
      </w:r>
    </w:p>
    <w:p w14:paraId="5B3D70A3" w14:textId="77777777" w:rsidR="00CD4539" w:rsidRDefault="00CD4539" w:rsidP="00CD4539">
      <w:pPr>
        <w:pStyle w:val="NoSpacing"/>
        <w:tabs>
          <w:tab w:val="left" w:pos="1440"/>
        </w:tabs>
        <w:jc w:val="both"/>
      </w:pPr>
    </w:p>
    <w:p w14:paraId="5F170C68" w14:textId="77777777" w:rsidR="00CD4539" w:rsidRDefault="00CD4539" w:rsidP="00CD4539">
      <w:pPr>
        <w:pStyle w:val="NoSpacing"/>
        <w:tabs>
          <w:tab w:val="left" w:pos="1440"/>
        </w:tabs>
        <w:jc w:val="both"/>
      </w:pPr>
    </w:p>
    <w:p w14:paraId="1243E0E7" w14:textId="77777777" w:rsidR="00CD4539" w:rsidRDefault="00CD4539" w:rsidP="00CD4539">
      <w:pPr>
        <w:pStyle w:val="NoSpacing"/>
        <w:tabs>
          <w:tab w:val="left" w:pos="1440"/>
        </w:tabs>
        <w:jc w:val="both"/>
      </w:pPr>
      <w:r>
        <w:t>10 Feb.1486</w:t>
      </w:r>
      <w:r>
        <w:tab/>
        <w:t>He had resigned by this date. He was granted a pension of 40s.</w:t>
      </w:r>
    </w:p>
    <w:p w14:paraId="5117BFB4" w14:textId="77777777" w:rsidR="00CD4539" w:rsidRDefault="00CD4539" w:rsidP="00CD4539">
      <w:pPr>
        <w:pStyle w:val="NoSpacing"/>
        <w:ind w:left="720" w:firstLine="720"/>
      </w:pPr>
      <w:r>
        <w:t>(“The Register of Thomas Rotherham, Archbishop of York 1480-1500</w:t>
      </w:r>
    </w:p>
    <w:p w14:paraId="172248AA" w14:textId="77777777" w:rsidR="00CD4539" w:rsidRDefault="00CD4539" w:rsidP="00CD453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194A674B" w14:textId="77777777" w:rsidR="00CD4539" w:rsidRDefault="00CD4539" w:rsidP="00CD4539">
      <w:pPr>
        <w:pStyle w:val="NoSpacing"/>
        <w:tabs>
          <w:tab w:val="left" w:pos="1440"/>
        </w:tabs>
        <w:jc w:val="both"/>
      </w:pPr>
      <w:r>
        <w:tab/>
        <w:t>pp.53 and 54).</w:t>
      </w:r>
    </w:p>
    <w:p w14:paraId="5669714D" w14:textId="77777777" w:rsidR="00CD4539" w:rsidRDefault="00CD4539" w:rsidP="00CD4539">
      <w:pPr>
        <w:pStyle w:val="NoSpacing"/>
        <w:tabs>
          <w:tab w:val="left" w:pos="1440"/>
        </w:tabs>
        <w:jc w:val="both"/>
      </w:pPr>
    </w:p>
    <w:p w14:paraId="262C74A3" w14:textId="77777777" w:rsidR="00CD4539" w:rsidRDefault="00CD4539" w:rsidP="00CD4539">
      <w:pPr>
        <w:pStyle w:val="NoSpacing"/>
        <w:tabs>
          <w:tab w:val="left" w:pos="1440"/>
        </w:tabs>
        <w:jc w:val="both"/>
      </w:pPr>
    </w:p>
    <w:p w14:paraId="128346A4" w14:textId="77777777" w:rsidR="00CD4539" w:rsidRDefault="00CD4539" w:rsidP="00CD4539">
      <w:pPr>
        <w:pStyle w:val="NoSpacing"/>
        <w:tabs>
          <w:tab w:val="left" w:pos="1440"/>
        </w:tabs>
        <w:jc w:val="both"/>
      </w:pPr>
      <w:r>
        <w:t>22 January 2020</w:t>
      </w:r>
    </w:p>
    <w:p w14:paraId="511B074B" w14:textId="77777777" w:rsidR="006B2F86" w:rsidRPr="00E71FC3" w:rsidRDefault="00CD45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B7DE4" w14:textId="77777777" w:rsidR="00CD4539" w:rsidRDefault="00CD4539" w:rsidP="00E71FC3">
      <w:pPr>
        <w:spacing w:after="0" w:line="240" w:lineRule="auto"/>
      </w:pPr>
      <w:r>
        <w:separator/>
      </w:r>
    </w:p>
  </w:endnote>
  <w:endnote w:type="continuationSeparator" w:id="0">
    <w:p w14:paraId="5B462D0C" w14:textId="77777777" w:rsidR="00CD4539" w:rsidRDefault="00CD45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B069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3B9B1" w14:textId="77777777" w:rsidR="00CD4539" w:rsidRDefault="00CD4539" w:rsidP="00E71FC3">
      <w:pPr>
        <w:spacing w:after="0" w:line="240" w:lineRule="auto"/>
      </w:pPr>
      <w:r>
        <w:separator/>
      </w:r>
    </w:p>
  </w:footnote>
  <w:footnote w:type="continuationSeparator" w:id="0">
    <w:p w14:paraId="34D759B5" w14:textId="77777777" w:rsidR="00CD4539" w:rsidRDefault="00CD45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39"/>
    <w:rsid w:val="001A7C09"/>
    <w:rsid w:val="00577BD5"/>
    <w:rsid w:val="006A1F77"/>
    <w:rsid w:val="00733BE7"/>
    <w:rsid w:val="00AB52E8"/>
    <w:rsid w:val="00B16D3F"/>
    <w:rsid w:val="00CD453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4DC0"/>
  <w15:chartTrackingRefBased/>
  <w15:docId w15:val="{3D40DF61-4323-4BA8-A82F-EF477E71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2020-01-30T20:10:00Z</dcterms:created>
  <dcterms:modified xsi:type="dcterms:W3CDTF">2020-01-30T20:11:00Z</dcterms:modified>
</cp:coreProperties>
</file>