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1E2D0" w14:textId="77777777" w:rsidR="00490F5B" w:rsidRDefault="00490F5B" w:rsidP="00490F5B">
      <w:pPr>
        <w:pStyle w:val="NoSpacing"/>
      </w:pPr>
      <w:r>
        <w:rPr>
          <w:u w:val="single"/>
        </w:rPr>
        <w:t>Richard YOUNG</w:t>
      </w:r>
      <w:r>
        <w:t xml:space="preserve">   </w:t>
      </w:r>
      <w:proofErr w:type="gramStart"/>
      <w:r>
        <w:t xml:space="preserve">   (</w:t>
      </w:r>
      <w:proofErr w:type="gramEnd"/>
      <w:r>
        <w:t>fl.1418)</w:t>
      </w:r>
    </w:p>
    <w:p w14:paraId="36E7356E" w14:textId="77777777" w:rsidR="00490F5B" w:rsidRDefault="00490F5B" w:rsidP="00490F5B">
      <w:pPr>
        <w:pStyle w:val="NoSpacing"/>
      </w:pPr>
      <w:r>
        <w:t>Bishop of Rochester.</w:t>
      </w:r>
    </w:p>
    <w:p w14:paraId="5EF99E11" w14:textId="77777777" w:rsidR="00490F5B" w:rsidRDefault="00490F5B" w:rsidP="00490F5B">
      <w:pPr>
        <w:pStyle w:val="NoSpacing"/>
      </w:pPr>
    </w:p>
    <w:p w14:paraId="2931DB9A" w14:textId="77777777" w:rsidR="00490F5B" w:rsidRDefault="00490F5B" w:rsidP="00490F5B">
      <w:pPr>
        <w:pStyle w:val="NoSpacing"/>
      </w:pPr>
    </w:p>
    <w:p w14:paraId="78C26C39" w14:textId="77777777" w:rsidR="00490F5B" w:rsidRDefault="00490F5B" w:rsidP="00490F5B">
      <w:pPr>
        <w:pStyle w:val="NoSpacing"/>
      </w:pPr>
      <w:r>
        <w:tab/>
        <w:t>1418</w:t>
      </w:r>
      <w:r>
        <w:tab/>
        <w:t>He made his Will.</w:t>
      </w:r>
    </w:p>
    <w:p w14:paraId="55BEB945" w14:textId="77777777" w:rsidR="00490F5B" w:rsidRDefault="00490F5B" w:rsidP="00490F5B">
      <w:pPr>
        <w:pStyle w:val="NoSpacing"/>
      </w:pPr>
      <w:r>
        <w:tab/>
      </w:r>
      <w:r>
        <w:tab/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p.60)</w:t>
      </w:r>
    </w:p>
    <w:p w14:paraId="10D681EF" w14:textId="77777777" w:rsidR="00490F5B" w:rsidRDefault="00490F5B" w:rsidP="00490F5B">
      <w:pPr>
        <w:pStyle w:val="NoSpacing"/>
      </w:pPr>
    </w:p>
    <w:p w14:paraId="10435697" w14:textId="77777777" w:rsidR="00490F5B" w:rsidRDefault="00490F5B" w:rsidP="00490F5B">
      <w:pPr>
        <w:pStyle w:val="NoSpacing"/>
      </w:pPr>
    </w:p>
    <w:p w14:paraId="025D8B24" w14:textId="77777777" w:rsidR="00490F5B" w:rsidRDefault="00490F5B" w:rsidP="00490F5B">
      <w:pPr>
        <w:pStyle w:val="NoSpacing"/>
      </w:pPr>
      <w:r>
        <w:t>30 March 2019</w:t>
      </w:r>
    </w:p>
    <w:p w14:paraId="43286BD4" w14:textId="77777777" w:rsidR="006B2F86" w:rsidRPr="00E71FC3" w:rsidRDefault="00490F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86592" w14:textId="77777777" w:rsidR="00490F5B" w:rsidRDefault="00490F5B" w:rsidP="00E71FC3">
      <w:pPr>
        <w:spacing w:after="0" w:line="240" w:lineRule="auto"/>
      </w:pPr>
      <w:r>
        <w:separator/>
      </w:r>
    </w:p>
  </w:endnote>
  <w:endnote w:type="continuationSeparator" w:id="0">
    <w:p w14:paraId="12E9A583" w14:textId="77777777" w:rsidR="00490F5B" w:rsidRDefault="00490F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8A1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D899F" w14:textId="77777777" w:rsidR="00490F5B" w:rsidRDefault="00490F5B" w:rsidP="00E71FC3">
      <w:pPr>
        <w:spacing w:after="0" w:line="240" w:lineRule="auto"/>
      </w:pPr>
      <w:r>
        <w:separator/>
      </w:r>
    </w:p>
  </w:footnote>
  <w:footnote w:type="continuationSeparator" w:id="0">
    <w:p w14:paraId="1F1AFDA9" w14:textId="77777777" w:rsidR="00490F5B" w:rsidRDefault="00490F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5B"/>
    <w:rsid w:val="001A7C09"/>
    <w:rsid w:val="00490F5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D7A2B"/>
  <w15:chartTrackingRefBased/>
  <w15:docId w15:val="{C3B84C01-AF39-43E4-BFEB-6E29B2DD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2019-04-01T20:35:00Z</dcterms:created>
  <dcterms:modified xsi:type="dcterms:W3CDTF">2019-04-01T20:36:00Z</dcterms:modified>
</cp:coreProperties>
</file>