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CF6FA" w14:textId="77777777" w:rsidR="00AB1474" w:rsidRDefault="00AB1474" w:rsidP="00AB1474">
      <w:pPr>
        <w:pStyle w:val="NoSpacing"/>
      </w:pPr>
      <w:r>
        <w:rPr>
          <w:u w:val="single"/>
        </w:rPr>
        <w:t>sir Richard YOTYN</w:t>
      </w:r>
      <w:r>
        <w:t xml:space="preserve">         (d.1472)</w:t>
      </w:r>
    </w:p>
    <w:p w14:paraId="5ADBAE0F" w14:textId="77777777" w:rsidR="00AB1474" w:rsidRDefault="00AB1474" w:rsidP="00AB1474">
      <w:pPr>
        <w:pStyle w:val="NoSpacing"/>
      </w:pPr>
      <w:r>
        <w:t>Vicar of Topcliffe.</w:t>
      </w:r>
    </w:p>
    <w:p w14:paraId="38B15C1A" w14:textId="77777777" w:rsidR="00AB1474" w:rsidRDefault="00AB1474" w:rsidP="00AB1474">
      <w:pPr>
        <w:pStyle w:val="NoSpacing"/>
      </w:pPr>
    </w:p>
    <w:p w14:paraId="07272572" w14:textId="77777777" w:rsidR="00AB1474" w:rsidRDefault="00AB1474" w:rsidP="00AB1474">
      <w:pPr>
        <w:pStyle w:val="NoSpacing"/>
      </w:pPr>
    </w:p>
    <w:p w14:paraId="03D42B48" w14:textId="77777777" w:rsidR="00AB1474" w:rsidRDefault="00AB1474" w:rsidP="00AB1474">
      <w:pPr>
        <w:pStyle w:val="NoSpacing"/>
      </w:pPr>
      <w:r>
        <w:t xml:space="preserve">  8 Aug.1472</w:t>
      </w:r>
      <w:r>
        <w:tab/>
        <w:t>Administration of his lands and possessions was granted.</w:t>
      </w:r>
    </w:p>
    <w:p w14:paraId="7D8D2AB7" w14:textId="77777777" w:rsidR="00AB1474" w:rsidRDefault="00AB1474" w:rsidP="00AB1474">
      <w:pPr>
        <w:pStyle w:val="NoSpacing"/>
      </w:pPr>
      <w:r>
        <w:tab/>
      </w:r>
      <w:r>
        <w:tab/>
        <w:t>(W.Y.R. p.192)</w:t>
      </w:r>
    </w:p>
    <w:p w14:paraId="2BACAC36" w14:textId="77777777" w:rsidR="00AB1474" w:rsidRDefault="00AB1474" w:rsidP="00AB1474">
      <w:pPr>
        <w:pStyle w:val="NoSpacing"/>
      </w:pPr>
    </w:p>
    <w:p w14:paraId="1A5765AB" w14:textId="77777777" w:rsidR="00AB1474" w:rsidRDefault="00AB1474" w:rsidP="00AB1474">
      <w:pPr>
        <w:pStyle w:val="NoSpacing"/>
      </w:pPr>
    </w:p>
    <w:p w14:paraId="25E400A1" w14:textId="77777777" w:rsidR="00AB1474" w:rsidRDefault="00AB1474" w:rsidP="00AB1474">
      <w:pPr>
        <w:pStyle w:val="NoSpacing"/>
      </w:pPr>
      <w:r>
        <w:t>9 July 2025</w:t>
      </w:r>
    </w:p>
    <w:p w14:paraId="6B87DED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65843" w14:textId="77777777" w:rsidR="00AB1474" w:rsidRDefault="00AB1474" w:rsidP="009139A6">
      <w:r>
        <w:separator/>
      </w:r>
    </w:p>
  </w:endnote>
  <w:endnote w:type="continuationSeparator" w:id="0">
    <w:p w14:paraId="4D166339" w14:textId="77777777" w:rsidR="00AB1474" w:rsidRDefault="00AB14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690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226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B7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6E459" w14:textId="77777777" w:rsidR="00AB1474" w:rsidRDefault="00AB1474" w:rsidP="009139A6">
      <w:r>
        <w:separator/>
      </w:r>
    </w:p>
  </w:footnote>
  <w:footnote w:type="continuationSeparator" w:id="0">
    <w:p w14:paraId="22A085A9" w14:textId="77777777" w:rsidR="00AB1474" w:rsidRDefault="00AB14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51F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498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5C2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474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B1474"/>
    <w:rsid w:val="00AE65F8"/>
    <w:rsid w:val="00BA00AB"/>
    <w:rsid w:val="00C71834"/>
    <w:rsid w:val="00CB4ED9"/>
    <w:rsid w:val="00D72F1F"/>
    <w:rsid w:val="00D864E7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D2F8F"/>
  <w15:chartTrackingRefBased/>
  <w15:docId w15:val="{BD2B91D9-6C7A-4E4D-A09C-E472C7F2F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2025-07-11T19:58:00Z</dcterms:created>
  <dcterms:modified xsi:type="dcterms:W3CDTF">2025-07-11T19:59:00Z</dcterms:modified>
</cp:coreProperties>
</file>