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0F158" w14:textId="77777777" w:rsidR="006E368E" w:rsidRDefault="006E368E" w:rsidP="006E368E">
      <w:pPr>
        <w:pStyle w:val="NoSpacing"/>
      </w:pPr>
      <w:r>
        <w:rPr>
          <w:u w:val="single"/>
        </w:rPr>
        <w:t>Walter YOTTON</w:t>
      </w:r>
      <w:r>
        <w:t xml:space="preserve">         (d.1441)</w:t>
      </w:r>
    </w:p>
    <w:p w14:paraId="0D57A68C" w14:textId="77777777" w:rsidR="006E368E" w:rsidRDefault="006E368E" w:rsidP="006E368E">
      <w:pPr>
        <w:pStyle w:val="NoSpacing"/>
      </w:pPr>
      <w:r>
        <w:t>of York. Chaplain.</w:t>
      </w:r>
    </w:p>
    <w:p w14:paraId="769CF9B6" w14:textId="77777777" w:rsidR="006E368E" w:rsidRDefault="006E368E" w:rsidP="006E368E">
      <w:pPr>
        <w:pStyle w:val="NoSpacing"/>
      </w:pPr>
    </w:p>
    <w:p w14:paraId="7F24A570" w14:textId="77777777" w:rsidR="006E368E" w:rsidRDefault="006E368E" w:rsidP="006E368E">
      <w:pPr>
        <w:pStyle w:val="NoSpacing"/>
      </w:pPr>
    </w:p>
    <w:p w14:paraId="3BEBB04D" w14:textId="77777777" w:rsidR="006E368E" w:rsidRDefault="006E368E" w:rsidP="006E368E">
      <w:pPr>
        <w:pStyle w:val="NoSpacing"/>
      </w:pPr>
      <w:r>
        <w:t xml:space="preserve">  9 Jan.1441</w:t>
      </w:r>
      <w:r>
        <w:tab/>
        <w:t>He made his Will.   (W.Y.R. p.192)</w:t>
      </w:r>
    </w:p>
    <w:p w14:paraId="5BD74221" w14:textId="77777777" w:rsidR="006E368E" w:rsidRDefault="006E368E" w:rsidP="006E368E">
      <w:pPr>
        <w:pStyle w:val="NoSpacing"/>
      </w:pPr>
      <w:r>
        <w:t>30 Oct.</w:t>
      </w:r>
      <w:r>
        <w:tab/>
      </w:r>
      <w:r>
        <w:tab/>
        <w:t>Probate of his Will.    (ibid.)</w:t>
      </w:r>
    </w:p>
    <w:p w14:paraId="6C10C2C1" w14:textId="77777777" w:rsidR="006E368E" w:rsidRDefault="006E368E" w:rsidP="006E368E">
      <w:pPr>
        <w:pStyle w:val="NoSpacing"/>
      </w:pPr>
    </w:p>
    <w:p w14:paraId="5A0C4CFD" w14:textId="77777777" w:rsidR="006E368E" w:rsidRDefault="006E368E" w:rsidP="006E368E">
      <w:pPr>
        <w:pStyle w:val="NoSpacing"/>
      </w:pPr>
    </w:p>
    <w:p w14:paraId="24F26EE3" w14:textId="77777777" w:rsidR="006E368E" w:rsidRDefault="006E368E" w:rsidP="006E368E">
      <w:pPr>
        <w:pStyle w:val="NoSpacing"/>
      </w:pPr>
      <w:r>
        <w:t>9 July 2025</w:t>
      </w:r>
    </w:p>
    <w:p w14:paraId="2F6800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2137B" w14:textId="77777777" w:rsidR="006E368E" w:rsidRDefault="006E368E" w:rsidP="009139A6">
      <w:r>
        <w:separator/>
      </w:r>
    </w:p>
  </w:endnote>
  <w:endnote w:type="continuationSeparator" w:id="0">
    <w:p w14:paraId="7DC71777" w14:textId="77777777" w:rsidR="006E368E" w:rsidRDefault="006E36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112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CC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DB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CCA33" w14:textId="77777777" w:rsidR="006E368E" w:rsidRDefault="006E368E" w:rsidP="009139A6">
      <w:r>
        <w:separator/>
      </w:r>
    </w:p>
  </w:footnote>
  <w:footnote w:type="continuationSeparator" w:id="0">
    <w:p w14:paraId="5482F0DB" w14:textId="77777777" w:rsidR="006E368E" w:rsidRDefault="006E36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EE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3F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F62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8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E368E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864E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E6D6E"/>
  <w15:chartTrackingRefBased/>
  <w15:docId w15:val="{A9809947-4428-401E-A121-6485D707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2025-07-11T19:56:00Z</dcterms:created>
  <dcterms:modified xsi:type="dcterms:W3CDTF">2025-07-11T19:57:00Z</dcterms:modified>
</cp:coreProperties>
</file>