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F125C" w14:textId="77777777" w:rsidR="001857F1" w:rsidRDefault="001857F1" w:rsidP="001857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YOTTON</w:t>
      </w:r>
      <w:r>
        <w:rPr>
          <w:rFonts w:cs="Times New Roman"/>
          <w:szCs w:val="24"/>
        </w:rPr>
        <w:t xml:space="preserve">       (d.1512)</w:t>
      </w:r>
    </w:p>
    <w:p w14:paraId="6AF01C53" w14:textId="77777777" w:rsidR="001857F1" w:rsidRDefault="001857F1" w:rsidP="001857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Churchman.</w:t>
      </w:r>
    </w:p>
    <w:p w14:paraId="187B923E" w14:textId="77777777" w:rsidR="001857F1" w:rsidRDefault="001857F1" w:rsidP="001857F1">
      <w:pPr>
        <w:pStyle w:val="NoSpacing"/>
        <w:rPr>
          <w:rFonts w:cs="Times New Roman"/>
          <w:szCs w:val="24"/>
        </w:rPr>
      </w:pPr>
    </w:p>
    <w:p w14:paraId="57A61230" w14:textId="77777777" w:rsidR="001857F1" w:rsidRDefault="001857F1" w:rsidP="001857F1">
      <w:pPr>
        <w:pStyle w:val="NoSpacing"/>
        <w:rPr>
          <w:rFonts w:cs="Times New Roman"/>
          <w:szCs w:val="24"/>
        </w:rPr>
      </w:pPr>
    </w:p>
    <w:p w14:paraId="1914A816" w14:textId="77777777" w:rsidR="001857F1" w:rsidRDefault="001857F1" w:rsidP="001857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1454-5</w:t>
      </w:r>
      <w:r>
        <w:rPr>
          <w:rFonts w:cs="Times New Roman"/>
          <w:szCs w:val="24"/>
        </w:rPr>
        <w:tab/>
        <w:t xml:space="preserve">M.A. Cambridge University.   </w:t>
      </w:r>
      <w:r w:rsidRPr="00667BE3">
        <w:rPr>
          <w:rFonts w:cs="Times New Roman"/>
          <w:szCs w:val="24"/>
        </w:rPr>
        <w:t>(Alumni Cantab. vol.1 part 4 p.</w:t>
      </w:r>
      <w:r>
        <w:rPr>
          <w:rFonts w:cs="Times New Roman"/>
          <w:szCs w:val="24"/>
        </w:rPr>
        <w:t>491)</w:t>
      </w:r>
    </w:p>
    <w:p w14:paraId="48811601" w14:textId="77777777" w:rsidR="001857F1" w:rsidRDefault="001857F1" w:rsidP="001857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1455-69</w:t>
      </w:r>
      <w:r>
        <w:rPr>
          <w:rFonts w:cs="Times New Roman"/>
          <w:szCs w:val="24"/>
        </w:rPr>
        <w:tab/>
        <w:t>Fellow of Peterhouse College.   (ibid.)</w:t>
      </w:r>
    </w:p>
    <w:p w14:paraId="1B35FF2E" w14:textId="77777777" w:rsidR="001857F1" w:rsidRDefault="001857F1" w:rsidP="001857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Mar.1459</w:t>
      </w:r>
      <w:r>
        <w:rPr>
          <w:rFonts w:cs="Times New Roman"/>
          <w:szCs w:val="24"/>
        </w:rPr>
        <w:tab/>
        <w:t>He was ordained priest at Ely.   (ibid.)</w:t>
      </w:r>
    </w:p>
    <w:p w14:paraId="018B40E3" w14:textId="77777777" w:rsidR="001857F1" w:rsidRDefault="001857F1" w:rsidP="001857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1474-1512</w:t>
      </w:r>
      <w:r>
        <w:rPr>
          <w:rFonts w:cs="Times New Roman"/>
          <w:szCs w:val="24"/>
        </w:rPr>
        <w:tab/>
        <w:t xml:space="preserve">Rector of </w:t>
      </w:r>
      <w:proofErr w:type="spellStart"/>
      <w:r>
        <w:rPr>
          <w:rFonts w:cs="Times New Roman"/>
          <w:szCs w:val="24"/>
        </w:rPr>
        <w:t>Pulham</w:t>
      </w:r>
      <w:proofErr w:type="spellEnd"/>
      <w:r>
        <w:rPr>
          <w:rFonts w:cs="Times New Roman"/>
          <w:szCs w:val="24"/>
        </w:rPr>
        <w:t>, Norfolk.   (ibid.)</w:t>
      </w:r>
    </w:p>
    <w:p w14:paraId="5644E848" w14:textId="77777777" w:rsidR="001857F1" w:rsidRDefault="001857F1" w:rsidP="001857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1482</w:t>
      </w:r>
      <w:r>
        <w:rPr>
          <w:rFonts w:cs="Times New Roman"/>
          <w:szCs w:val="24"/>
        </w:rPr>
        <w:tab/>
        <w:t>Canon of Lichfield.   (ibid.)</w:t>
      </w:r>
    </w:p>
    <w:p w14:paraId="2C8FE541" w14:textId="77777777" w:rsidR="001857F1" w:rsidRDefault="001857F1" w:rsidP="001857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1487</w:t>
      </w:r>
      <w:r>
        <w:rPr>
          <w:rFonts w:cs="Times New Roman"/>
          <w:szCs w:val="24"/>
        </w:rPr>
        <w:tab/>
        <w:t>Canon of York.   (ibid.)</w:t>
      </w:r>
    </w:p>
    <w:p w14:paraId="275ABE6A" w14:textId="77777777" w:rsidR="001857F1" w:rsidRDefault="001857F1" w:rsidP="001857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1492</w:t>
      </w:r>
      <w:r>
        <w:rPr>
          <w:rFonts w:cs="Times New Roman"/>
          <w:szCs w:val="24"/>
        </w:rPr>
        <w:tab/>
        <w:t>Dean of Lichfield.    (ibid.)</w:t>
      </w:r>
    </w:p>
    <w:p w14:paraId="5F47AD24" w14:textId="77777777" w:rsidR="001857F1" w:rsidRDefault="001857F1" w:rsidP="001857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1499-1512</w:t>
      </w:r>
      <w:r>
        <w:rPr>
          <w:rFonts w:cs="Times New Roman"/>
          <w:szCs w:val="24"/>
        </w:rPr>
        <w:tab/>
        <w:t>Rector of Rothbury, Northumberland.   (ibid.)</w:t>
      </w:r>
    </w:p>
    <w:p w14:paraId="5BCA269A" w14:textId="77777777" w:rsidR="001857F1" w:rsidRDefault="001857F1" w:rsidP="001857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Aug.1512</w:t>
      </w:r>
      <w:r>
        <w:rPr>
          <w:rFonts w:cs="Times New Roman"/>
          <w:szCs w:val="24"/>
        </w:rPr>
        <w:tab/>
        <w:t>He died.   (ibid.)</w:t>
      </w:r>
    </w:p>
    <w:p w14:paraId="7537CAB1" w14:textId="77777777" w:rsidR="001857F1" w:rsidRDefault="001857F1" w:rsidP="001857F1">
      <w:pPr>
        <w:pStyle w:val="NoSpacing"/>
        <w:rPr>
          <w:rFonts w:cs="Times New Roman"/>
          <w:szCs w:val="24"/>
        </w:rPr>
      </w:pPr>
    </w:p>
    <w:p w14:paraId="7867E5F4" w14:textId="77777777" w:rsidR="001857F1" w:rsidRDefault="001857F1" w:rsidP="001857F1">
      <w:pPr>
        <w:pStyle w:val="NoSpacing"/>
        <w:rPr>
          <w:rFonts w:cs="Times New Roman"/>
          <w:szCs w:val="24"/>
        </w:rPr>
      </w:pPr>
    </w:p>
    <w:p w14:paraId="44EDB302" w14:textId="77777777" w:rsidR="001857F1" w:rsidRDefault="001857F1" w:rsidP="001857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March 2023</w:t>
      </w:r>
    </w:p>
    <w:p w14:paraId="6FF9EE7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F8BCC" w14:textId="77777777" w:rsidR="001857F1" w:rsidRDefault="001857F1" w:rsidP="009139A6">
      <w:r>
        <w:separator/>
      </w:r>
    </w:p>
  </w:endnote>
  <w:endnote w:type="continuationSeparator" w:id="0">
    <w:p w14:paraId="0B7BE702" w14:textId="77777777" w:rsidR="001857F1" w:rsidRDefault="001857F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96CC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D67B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6B5C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70584" w14:textId="77777777" w:rsidR="001857F1" w:rsidRDefault="001857F1" w:rsidP="009139A6">
      <w:r>
        <w:separator/>
      </w:r>
    </w:p>
  </w:footnote>
  <w:footnote w:type="continuationSeparator" w:id="0">
    <w:p w14:paraId="242B1059" w14:textId="77777777" w:rsidR="001857F1" w:rsidRDefault="001857F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8D85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F48B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004F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7F1"/>
    <w:rsid w:val="000666E0"/>
    <w:rsid w:val="000A2E7A"/>
    <w:rsid w:val="001307AC"/>
    <w:rsid w:val="001857F1"/>
    <w:rsid w:val="00190DFA"/>
    <w:rsid w:val="002510B7"/>
    <w:rsid w:val="00270799"/>
    <w:rsid w:val="002737D5"/>
    <w:rsid w:val="00357E4A"/>
    <w:rsid w:val="005C130B"/>
    <w:rsid w:val="00826F5C"/>
    <w:rsid w:val="008725BE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B21D8"/>
  <w15:chartTrackingRefBased/>
  <w15:docId w15:val="{0CB57321-768B-4A7C-A603-2C968E2D1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2025-06-04T19:22:00Z</dcterms:created>
  <dcterms:modified xsi:type="dcterms:W3CDTF">2025-06-04T19:22:00Z</dcterms:modified>
</cp:coreProperties>
</file>