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D94C" w14:textId="77777777" w:rsidR="001720D6" w:rsidRDefault="001720D6" w:rsidP="001720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YOTT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2B2BF8F9" w14:textId="77777777" w:rsidR="001720D6" w:rsidRDefault="001720D6" w:rsidP="001720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Canon of Exeter Cathedral.</w:t>
      </w:r>
    </w:p>
    <w:p w14:paraId="50FB436B" w14:textId="77777777" w:rsidR="001720D6" w:rsidRDefault="001720D6" w:rsidP="001720D6">
      <w:pPr>
        <w:pStyle w:val="NoSpacing"/>
        <w:rPr>
          <w:rFonts w:cs="Times New Roman"/>
          <w:szCs w:val="24"/>
        </w:rPr>
      </w:pPr>
    </w:p>
    <w:p w14:paraId="52564D57" w14:textId="77777777" w:rsidR="001720D6" w:rsidRDefault="001720D6" w:rsidP="001720D6">
      <w:pPr>
        <w:pStyle w:val="NoSpacing"/>
        <w:rPr>
          <w:rFonts w:cs="Times New Roman"/>
          <w:szCs w:val="24"/>
        </w:rPr>
      </w:pPr>
    </w:p>
    <w:p w14:paraId="53E1EAE8" w14:textId="77777777" w:rsidR="001720D6" w:rsidRDefault="001720D6" w:rsidP="001720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Feb.1445</w:t>
      </w:r>
      <w:r>
        <w:rPr>
          <w:rFonts w:cs="Times New Roman"/>
          <w:szCs w:val="24"/>
        </w:rPr>
        <w:tab/>
        <w:t>He was ordained deacon in the chapel below the manor of Clyst, Devon.</w:t>
      </w:r>
    </w:p>
    <w:p w14:paraId="1CFD9A21" w14:textId="77777777" w:rsidR="001720D6" w:rsidRDefault="001720D6" w:rsidP="001720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p.201)</w:t>
      </w:r>
    </w:p>
    <w:p w14:paraId="480EA148" w14:textId="77777777" w:rsidR="001720D6" w:rsidRDefault="001720D6" w:rsidP="001720D6">
      <w:pPr>
        <w:pStyle w:val="NoSpacing"/>
        <w:rPr>
          <w:rFonts w:cs="Times New Roman"/>
          <w:szCs w:val="24"/>
        </w:rPr>
      </w:pPr>
    </w:p>
    <w:p w14:paraId="744E10F5" w14:textId="77777777" w:rsidR="001720D6" w:rsidRDefault="001720D6" w:rsidP="001720D6">
      <w:pPr>
        <w:pStyle w:val="NoSpacing"/>
        <w:rPr>
          <w:rFonts w:cs="Times New Roman"/>
          <w:szCs w:val="24"/>
        </w:rPr>
      </w:pPr>
    </w:p>
    <w:p w14:paraId="71ED83FB" w14:textId="77777777" w:rsidR="001720D6" w:rsidRDefault="001720D6" w:rsidP="001720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6AF22A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1EF71" w14:textId="77777777" w:rsidR="001720D6" w:rsidRDefault="001720D6" w:rsidP="009139A6">
      <w:r>
        <w:separator/>
      </w:r>
    </w:p>
  </w:endnote>
  <w:endnote w:type="continuationSeparator" w:id="0">
    <w:p w14:paraId="56BE2632" w14:textId="77777777" w:rsidR="001720D6" w:rsidRDefault="001720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04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92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90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7756" w14:textId="77777777" w:rsidR="001720D6" w:rsidRDefault="001720D6" w:rsidP="009139A6">
      <w:r>
        <w:separator/>
      </w:r>
    </w:p>
  </w:footnote>
  <w:footnote w:type="continuationSeparator" w:id="0">
    <w:p w14:paraId="0FE39110" w14:textId="77777777" w:rsidR="001720D6" w:rsidRDefault="001720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3F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6E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4D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D6"/>
    <w:rsid w:val="000666E0"/>
    <w:rsid w:val="001720D6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83865"/>
  <w15:chartTrackingRefBased/>
  <w15:docId w15:val="{58C5FD17-CE1E-43A1-B6F9-88864C91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2025-03-14T20:46:00Z</dcterms:created>
  <dcterms:modified xsi:type="dcterms:W3CDTF">2025-03-14T20:47:00Z</dcterms:modified>
</cp:coreProperties>
</file>