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79A6B" w14:textId="77777777" w:rsidR="0002219A" w:rsidRDefault="0002219A" w:rsidP="0002219A">
      <w:pPr>
        <w:pStyle w:val="NoSpacing"/>
      </w:pPr>
      <w:r>
        <w:rPr>
          <w:u w:val="single"/>
        </w:rPr>
        <w:t>William YOTSON</w:t>
      </w:r>
      <w:r>
        <w:t xml:space="preserve">       </w:t>
      </w:r>
      <w:r>
        <w:t>(fl.1477)</w:t>
      </w:r>
    </w:p>
    <w:p w14:paraId="0BEBEB1E" w14:textId="7C048EC3" w:rsidR="0002219A" w:rsidRDefault="0002219A" w:rsidP="0002219A">
      <w:pPr>
        <w:pStyle w:val="NoSpacing"/>
      </w:pPr>
      <w:r>
        <w:t xml:space="preserve">of </w:t>
      </w:r>
      <w:proofErr w:type="spellStart"/>
      <w:r>
        <w:t>St.Mary’s</w:t>
      </w:r>
      <w:proofErr w:type="spellEnd"/>
      <w:r>
        <w:t xml:space="preserve"> Hospital, </w:t>
      </w:r>
      <w:proofErr w:type="spellStart"/>
      <w:r>
        <w:t>Greatham</w:t>
      </w:r>
      <w:proofErr w:type="spellEnd"/>
      <w:r>
        <w:t>.</w:t>
      </w:r>
    </w:p>
    <w:p w14:paraId="74A7951E" w14:textId="77777777" w:rsidR="0002219A" w:rsidRDefault="0002219A" w:rsidP="0002219A">
      <w:pPr>
        <w:pStyle w:val="NoSpacing"/>
      </w:pPr>
    </w:p>
    <w:p w14:paraId="5C109B14" w14:textId="77777777" w:rsidR="0002219A" w:rsidRDefault="0002219A" w:rsidP="0002219A">
      <w:pPr>
        <w:pStyle w:val="NoSpacing"/>
      </w:pPr>
    </w:p>
    <w:p w14:paraId="041A3FC9" w14:textId="77777777" w:rsidR="0002219A" w:rsidRDefault="0002219A" w:rsidP="0002219A">
      <w:pPr>
        <w:pStyle w:val="NoSpacing"/>
      </w:pPr>
      <w:r>
        <w:t>20 Sep.1477</w:t>
      </w:r>
      <w:r>
        <w:tab/>
        <w:t>He was ordained priest in the conventual church of the Carmelites in</w:t>
      </w:r>
    </w:p>
    <w:p w14:paraId="7E0DBC9C" w14:textId="45E90B9F" w:rsidR="0002219A" w:rsidRDefault="0002219A" w:rsidP="0002219A">
      <w:pPr>
        <w:pStyle w:val="NoSpacing"/>
      </w:pPr>
      <w:r>
        <w:tab/>
      </w:r>
      <w:r>
        <w:tab/>
        <w:t>York, by William Egremont, Bishop of Dromore(q.v.)</w:t>
      </w:r>
      <w:r>
        <w:t>, by letters</w:t>
      </w:r>
    </w:p>
    <w:p w14:paraId="186FB1C6" w14:textId="3620A87C" w:rsidR="0002219A" w:rsidRDefault="0002219A" w:rsidP="0002219A">
      <w:pPr>
        <w:pStyle w:val="NoSpacing"/>
      </w:pPr>
      <w:r>
        <w:tab/>
      </w:r>
      <w:r>
        <w:tab/>
        <w:t>letters dimissory, as he was from Durham diocese.</w:t>
      </w:r>
      <w:bookmarkStart w:id="0" w:name="_GoBack"/>
      <w:bookmarkEnd w:id="0"/>
    </w:p>
    <w:p w14:paraId="7009AE85" w14:textId="77777777" w:rsidR="0002219A" w:rsidRDefault="0002219A" w:rsidP="0002219A">
      <w:pPr>
        <w:pStyle w:val="NoSpacing"/>
      </w:pPr>
      <w:r>
        <w:tab/>
      </w:r>
      <w:r>
        <w:tab/>
        <w:t>(“York Clergy Ordinations 1475-1500” ed. David M. Smith p.30)</w:t>
      </w:r>
    </w:p>
    <w:p w14:paraId="3E791C47" w14:textId="77777777" w:rsidR="0002219A" w:rsidRDefault="0002219A" w:rsidP="0002219A">
      <w:pPr>
        <w:pStyle w:val="NoSpacing"/>
      </w:pPr>
    </w:p>
    <w:p w14:paraId="473EA24A" w14:textId="77777777" w:rsidR="0002219A" w:rsidRDefault="0002219A" w:rsidP="0002219A">
      <w:pPr>
        <w:pStyle w:val="NoSpacing"/>
      </w:pPr>
      <w:r>
        <w:t>.</w:t>
      </w:r>
    </w:p>
    <w:p w14:paraId="48E4CA32" w14:textId="77777777" w:rsidR="0002219A" w:rsidRDefault="0002219A" w:rsidP="0002219A">
      <w:pPr>
        <w:pStyle w:val="NoSpacing"/>
      </w:pPr>
      <w:r>
        <w:t>23 October 2019</w:t>
      </w:r>
    </w:p>
    <w:p w14:paraId="5A281D1A" w14:textId="20D60E84" w:rsidR="006B2F86" w:rsidRPr="0002219A" w:rsidRDefault="0002219A" w:rsidP="00E71FC3">
      <w:pPr>
        <w:pStyle w:val="NoSpacing"/>
      </w:pPr>
    </w:p>
    <w:sectPr w:rsidR="006B2F86" w:rsidRPr="000221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6ED271" w14:textId="77777777" w:rsidR="0002219A" w:rsidRDefault="0002219A" w:rsidP="00E71FC3">
      <w:pPr>
        <w:spacing w:after="0" w:line="240" w:lineRule="auto"/>
      </w:pPr>
      <w:r>
        <w:separator/>
      </w:r>
    </w:p>
  </w:endnote>
  <w:endnote w:type="continuationSeparator" w:id="0">
    <w:p w14:paraId="1D41CEF1" w14:textId="77777777" w:rsidR="0002219A" w:rsidRDefault="000221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D8E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1547F" w14:textId="77777777" w:rsidR="0002219A" w:rsidRDefault="0002219A" w:rsidP="00E71FC3">
      <w:pPr>
        <w:spacing w:after="0" w:line="240" w:lineRule="auto"/>
      </w:pPr>
      <w:r>
        <w:separator/>
      </w:r>
    </w:p>
  </w:footnote>
  <w:footnote w:type="continuationSeparator" w:id="0">
    <w:p w14:paraId="4EF09F5E" w14:textId="77777777" w:rsidR="0002219A" w:rsidRDefault="000221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19A"/>
    <w:rsid w:val="0002219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56349"/>
  <w15:chartTrackingRefBased/>
  <w15:docId w15:val="{8FC5D75F-7C5C-4E43-ABA2-4D5D9344E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2019-11-01T13:21:00Z</dcterms:created>
  <dcterms:modified xsi:type="dcterms:W3CDTF">2019-11-01T13:23:00Z</dcterms:modified>
</cp:coreProperties>
</file>