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YORKSALE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fl.1410-1)</w:t>
      </w: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Chaplin.</w:t>
      </w: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instituted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St.George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(Stafford Register p.156)</w:t>
      </w: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>He resigned.  (ibid.)</w:t>
      </w: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23D5" w:rsidRPr="007923D5" w:rsidRDefault="007923D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7923D5" w:rsidRPr="007923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3D5" w:rsidRDefault="007923D5" w:rsidP="00564E3C">
      <w:pPr>
        <w:spacing w:after="0" w:line="240" w:lineRule="auto"/>
      </w:pPr>
      <w:r>
        <w:separator/>
      </w:r>
    </w:p>
  </w:endnote>
  <w:endnote w:type="continuationSeparator" w:id="0">
    <w:p w:rsidR="007923D5" w:rsidRDefault="007923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23D5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3D5" w:rsidRDefault="007923D5" w:rsidP="00564E3C">
      <w:pPr>
        <w:spacing w:after="0" w:line="240" w:lineRule="auto"/>
      </w:pPr>
      <w:r>
        <w:separator/>
      </w:r>
    </w:p>
  </w:footnote>
  <w:footnote w:type="continuationSeparator" w:id="0">
    <w:p w:rsidR="007923D5" w:rsidRDefault="007923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D5"/>
    <w:rsid w:val="00372DC6"/>
    <w:rsid w:val="00564E3C"/>
    <w:rsid w:val="0064591D"/>
    <w:rsid w:val="007923D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4FF2F"/>
  <w15:chartTrackingRefBased/>
  <w15:docId w15:val="{8438A4B9-E25D-4C03-B316-85FF034E5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2015-12-19T22:08:00Z</dcterms:created>
  <dcterms:modified xsi:type="dcterms:W3CDTF">2015-12-19T22:10:00Z</dcterms:modified>
</cp:coreProperties>
</file>