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YORKSALE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Literate.</w:t>
      </w:r>
    </w:p>
    <w:p w:rsid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proxy for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Yorksale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when he was instituted Rector</w:t>
      </w:r>
    </w:p>
    <w:p w:rsid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55610" w:rsidRPr="00855610" w:rsidRDefault="0085561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p.156)</w:t>
      </w:r>
      <w:bookmarkStart w:id="0" w:name="_GoBack"/>
      <w:bookmarkEnd w:id="0"/>
    </w:p>
    <w:sectPr w:rsidR="00855610" w:rsidRPr="008556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610" w:rsidRDefault="00855610" w:rsidP="00564E3C">
      <w:pPr>
        <w:spacing w:after="0" w:line="240" w:lineRule="auto"/>
      </w:pPr>
      <w:r>
        <w:separator/>
      </w:r>
    </w:p>
  </w:endnote>
  <w:endnote w:type="continuationSeparator" w:id="0">
    <w:p w:rsidR="00855610" w:rsidRDefault="0085561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5610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610" w:rsidRDefault="00855610" w:rsidP="00564E3C">
      <w:pPr>
        <w:spacing w:after="0" w:line="240" w:lineRule="auto"/>
      </w:pPr>
      <w:r>
        <w:separator/>
      </w:r>
    </w:p>
  </w:footnote>
  <w:footnote w:type="continuationSeparator" w:id="0">
    <w:p w:rsidR="00855610" w:rsidRDefault="0085561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10"/>
    <w:rsid w:val="00372DC6"/>
    <w:rsid w:val="00564E3C"/>
    <w:rsid w:val="0064591D"/>
    <w:rsid w:val="0085561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CDCA3"/>
  <w15:chartTrackingRefBased/>
  <w15:docId w15:val="{0B00A135-2550-4935-B887-7D7F0CB8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2015-12-19T22:11:00Z</dcterms:created>
  <dcterms:modified xsi:type="dcterms:W3CDTF">2015-12-19T22:21:00Z</dcterms:modified>
</cp:coreProperties>
</file>