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E1360" w14:textId="77777777" w:rsidR="00AA52FA" w:rsidRDefault="00AA52FA" w:rsidP="00AA52FA">
      <w:pPr>
        <w:pStyle w:val="NoSpacing"/>
        <w:ind w:left="720" w:hanging="720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John YOOPP</w:t>
      </w:r>
      <w:r>
        <w:rPr>
          <w:rFonts w:cs="Times New Roman"/>
          <w:szCs w:val="24"/>
          <w:lang w:val="en-GB"/>
        </w:rPr>
        <w:t xml:space="preserve">        (fl.1460)</w:t>
      </w:r>
    </w:p>
    <w:p w14:paraId="077A01B3" w14:textId="77777777" w:rsidR="00AA52FA" w:rsidRDefault="00AA52FA" w:rsidP="00AA52FA">
      <w:pPr>
        <w:pStyle w:val="NoSpacing"/>
        <w:ind w:left="720" w:hanging="720"/>
        <w:rPr>
          <w:rFonts w:cs="Times New Roman"/>
          <w:szCs w:val="24"/>
          <w:lang w:val="en-GB"/>
        </w:rPr>
      </w:pPr>
    </w:p>
    <w:p w14:paraId="6E9FEFDD" w14:textId="77777777" w:rsidR="00AA52FA" w:rsidRDefault="00AA52FA" w:rsidP="00AA52FA">
      <w:pPr>
        <w:pStyle w:val="NoSpacing"/>
        <w:ind w:left="720" w:hanging="720"/>
        <w:rPr>
          <w:rFonts w:cs="Times New Roman"/>
          <w:szCs w:val="24"/>
          <w:lang w:val="en-GB"/>
        </w:rPr>
      </w:pPr>
    </w:p>
    <w:p w14:paraId="08C1E833" w14:textId="77777777" w:rsidR="00AA52FA" w:rsidRDefault="00AA52FA" w:rsidP="00AA52FA">
      <w:pPr>
        <w:pStyle w:val="NoSpacing"/>
        <w:ind w:left="720" w:hanging="720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1460</w:t>
      </w:r>
      <w:r>
        <w:rPr>
          <w:rFonts w:cs="Times New Roman"/>
          <w:szCs w:val="24"/>
          <w:lang w:val="en-GB"/>
        </w:rPr>
        <w:tab/>
        <w:t>He made a plaint of trespass against John Hoberd of Hillingdon(q.v.) and</w:t>
      </w:r>
    </w:p>
    <w:p w14:paraId="11F5AA32" w14:textId="77777777" w:rsidR="00AA52FA" w:rsidRDefault="00AA52FA" w:rsidP="00AA52FA">
      <w:pPr>
        <w:pStyle w:val="NoSpacing"/>
        <w:ind w:left="720" w:hanging="720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Andrew Bey of Gayton Thorpe(q.v.)</w:t>
      </w:r>
    </w:p>
    <w:p w14:paraId="188F0673" w14:textId="77777777" w:rsidR="00AA52FA" w:rsidRDefault="00AA52FA" w:rsidP="00AA52FA">
      <w:pPr>
        <w:pStyle w:val="NoSpacing"/>
        <w:ind w:left="720" w:hanging="720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r w:rsidRPr="00B963AD">
        <w:rPr>
          <w:rFonts w:cs="Times New Roman"/>
          <w:szCs w:val="24"/>
          <w:u w:val="single"/>
          <w:lang w:val="en-GB"/>
        </w:rPr>
        <w:t>https://waalt.uh.edu/index.php/KB27/795</w:t>
      </w:r>
      <w:r>
        <w:rPr>
          <w:rFonts w:cs="Times New Roman"/>
          <w:szCs w:val="24"/>
          <w:lang w:val="en-GB"/>
        </w:rPr>
        <w:t xml:space="preserve"> )</w:t>
      </w:r>
    </w:p>
    <w:p w14:paraId="41F72BCA" w14:textId="77777777" w:rsidR="00AA52FA" w:rsidRDefault="00AA52FA" w:rsidP="00AA52FA">
      <w:pPr>
        <w:pStyle w:val="NoSpacing"/>
        <w:ind w:left="720" w:hanging="720"/>
        <w:rPr>
          <w:rFonts w:cs="Times New Roman"/>
          <w:szCs w:val="24"/>
          <w:lang w:val="en-GB"/>
        </w:rPr>
      </w:pPr>
    </w:p>
    <w:p w14:paraId="4257BF32" w14:textId="77777777" w:rsidR="00AA52FA" w:rsidRDefault="00AA52FA" w:rsidP="00AA52FA">
      <w:pPr>
        <w:pStyle w:val="NoSpacing"/>
        <w:ind w:left="720" w:hanging="720"/>
        <w:rPr>
          <w:rFonts w:cs="Times New Roman"/>
          <w:szCs w:val="24"/>
          <w:lang w:val="en-GB"/>
        </w:rPr>
      </w:pPr>
    </w:p>
    <w:p w14:paraId="3B4EC0B3" w14:textId="77777777" w:rsidR="00AA52FA" w:rsidRDefault="00AA52FA" w:rsidP="00AA52FA">
      <w:pPr>
        <w:pStyle w:val="NoSpacing"/>
        <w:ind w:left="720" w:hanging="720"/>
        <w:rPr>
          <w:rFonts w:cs="Times New Roman"/>
          <w:szCs w:val="24"/>
          <w:lang w:val="en-GB"/>
        </w:rPr>
      </w:pPr>
    </w:p>
    <w:p w14:paraId="79F43886" w14:textId="5AA9EBA9" w:rsidR="00617568" w:rsidRPr="00086E2C" w:rsidRDefault="00AA52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October 2025</w:t>
      </w: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1AE50" w14:textId="77777777" w:rsidR="00AA52FA" w:rsidRDefault="00AA52FA" w:rsidP="00086E2C">
      <w:pPr>
        <w:spacing w:after="0" w:line="240" w:lineRule="auto"/>
      </w:pPr>
      <w:r>
        <w:separator/>
      </w:r>
    </w:p>
  </w:endnote>
  <w:endnote w:type="continuationSeparator" w:id="0">
    <w:p w14:paraId="43B6852E" w14:textId="77777777" w:rsidR="00AA52FA" w:rsidRDefault="00AA52F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9238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002A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CD60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B197C" w14:textId="77777777" w:rsidR="00AA52FA" w:rsidRDefault="00AA52FA" w:rsidP="00086E2C">
      <w:pPr>
        <w:spacing w:after="0" w:line="240" w:lineRule="auto"/>
      </w:pPr>
      <w:r>
        <w:separator/>
      </w:r>
    </w:p>
  </w:footnote>
  <w:footnote w:type="continuationSeparator" w:id="0">
    <w:p w14:paraId="19EDD2B3" w14:textId="77777777" w:rsidR="00AA52FA" w:rsidRDefault="00AA52F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D005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C2A1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BFD1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2FA"/>
    <w:rsid w:val="00086E2C"/>
    <w:rsid w:val="000A2E7A"/>
    <w:rsid w:val="002244B7"/>
    <w:rsid w:val="00314D94"/>
    <w:rsid w:val="00617568"/>
    <w:rsid w:val="006E68FA"/>
    <w:rsid w:val="008D5F03"/>
    <w:rsid w:val="00AA52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0DCC05"/>
  <w15:chartTrackingRefBased/>
  <w15:docId w15:val="{819F7D55-F14E-4E2C-93A7-9E34B2AE0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A52FA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</Template>
  <TotalTime>0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2025-10-10T19:39:00Z</dcterms:created>
  <dcterms:modified xsi:type="dcterms:W3CDTF">2025-10-10T19:39:00Z</dcterms:modified>
</cp:coreProperties>
</file>