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5BC" w:rsidRDefault="00D525BC" w:rsidP="00D525BC">
      <w:pPr>
        <w:pStyle w:val="p1"/>
        <w:rPr>
          <w:rStyle w:val="s1"/>
        </w:rPr>
      </w:pPr>
      <w:r>
        <w:rPr>
          <w:rStyle w:val="s1"/>
          <w:u w:val="single"/>
        </w:rPr>
        <w:t>Robert YOOKE</w:t>
      </w:r>
      <w:r>
        <w:rPr>
          <w:rStyle w:val="s1"/>
        </w:rPr>
        <w:tab/>
        <w:t>(fl.1504)</w:t>
      </w:r>
    </w:p>
    <w:p w:rsidR="00D525BC" w:rsidRDefault="00D525BC" w:rsidP="00D525BC">
      <w:pPr>
        <w:pStyle w:val="p1"/>
        <w:rPr>
          <w:rStyle w:val="s1"/>
        </w:rPr>
      </w:pPr>
      <w:r>
        <w:rPr>
          <w:rStyle w:val="s1"/>
        </w:rPr>
        <w:t>of Tunstall, Norfolk.</w:t>
      </w:r>
    </w:p>
    <w:p w:rsidR="00D525BC" w:rsidRDefault="00D525BC" w:rsidP="00D525BC">
      <w:pPr>
        <w:pStyle w:val="p1"/>
        <w:rPr>
          <w:rStyle w:val="s1"/>
        </w:rPr>
      </w:pPr>
    </w:p>
    <w:p w:rsidR="00D525BC" w:rsidRDefault="00D525BC" w:rsidP="00D525BC">
      <w:pPr>
        <w:pStyle w:val="p1"/>
        <w:rPr>
          <w:rStyle w:val="s1"/>
        </w:rPr>
      </w:pPr>
    </w:p>
    <w:p w:rsidR="00D525BC" w:rsidRDefault="00D525BC" w:rsidP="00D525BC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D525BC" w:rsidRDefault="00D525BC" w:rsidP="00D525BC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487)</w:t>
      </w:r>
    </w:p>
    <w:p w:rsidR="00D525BC" w:rsidRDefault="00D525BC" w:rsidP="00D525BC">
      <w:pPr>
        <w:pStyle w:val="p1"/>
        <w:rPr>
          <w:rStyle w:val="s1"/>
        </w:rPr>
      </w:pPr>
    </w:p>
    <w:p w:rsidR="00D525BC" w:rsidRDefault="00D525BC" w:rsidP="00D525BC">
      <w:pPr>
        <w:pStyle w:val="p1"/>
        <w:rPr>
          <w:rStyle w:val="s1"/>
        </w:rPr>
      </w:pPr>
    </w:p>
    <w:p w:rsidR="00D525BC" w:rsidRDefault="00D525BC" w:rsidP="00D525BC">
      <w:pPr>
        <w:pStyle w:val="p1"/>
        <w:rPr>
          <w:rStyle w:val="s1"/>
        </w:rPr>
      </w:pPr>
      <w:r>
        <w:rPr>
          <w:rStyle w:val="s1"/>
        </w:rPr>
        <w:t>7 December 2016</w:t>
      </w:r>
    </w:p>
    <w:p w:rsidR="006B2F86" w:rsidRPr="00E71FC3" w:rsidRDefault="00D525B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5BC" w:rsidRDefault="00D525BC" w:rsidP="00E71FC3">
      <w:r>
        <w:separator/>
      </w:r>
    </w:p>
  </w:endnote>
  <w:endnote w:type="continuationSeparator" w:id="0">
    <w:p w:rsidR="00D525BC" w:rsidRDefault="00D525B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5BC" w:rsidRDefault="00D525BC" w:rsidP="00E71FC3">
      <w:r>
        <w:separator/>
      </w:r>
    </w:p>
  </w:footnote>
  <w:footnote w:type="continuationSeparator" w:id="0">
    <w:p w:rsidR="00D525BC" w:rsidRDefault="00D525B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5BC"/>
    <w:rsid w:val="001A7C09"/>
    <w:rsid w:val="00733BE7"/>
    <w:rsid w:val="00AB52E8"/>
    <w:rsid w:val="00B16D3F"/>
    <w:rsid w:val="00D525B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C9178C-31C1-43A5-90E4-4BC6FC38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525B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D525BC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D525BC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D525BC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2017-01-09T22:39:00Z</dcterms:created>
  <dcterms:modified xsi:type="dcterms:W3CDTF">2017-01-09T22:44:00Z</dcterms:modified>
</cp:coreProperties>
</file>