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33062" w14:textId="77777777" w:rsidR="003838EE" w:rsidRDefault="003838EE" w:rsidP="003838E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YOO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0993D601" w14:textId="77777777" w:rsidR="003838EE" w:rsidRDefault="003838EE" w:rsidP="003838E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Broad Street Ward, London.</w:t>
      </w:r>
    </w:p>
    <w:p w14:paraId="078592E6" w14:textId="77777777" w:rsidR="003838EE" w:rsidRDefault="003838EE" w:rsidP="003838EE">
      <w:pPr>
        <w:pStyle w:val="NoSpacing"/>
        <w:rPr>
          <w:rFonts w:eastAsia="Times New Roman" w:cs="Times New Roman"/>
          <w:szCs w:val="24"/>
        </w:rPr>
      </w:pPr>
    </w:p>
    <w:p w14:paraId="2A612D51" w14:textId="77777777" w:rsidR="003838EE" w:rsidRDefault="003838EE" w:rsidP="003838EE">
      <w:pPr>
        <w:pStyle w:val="NoSpacing"/>
        <w:rPr>
          <w:rFonts w:eastAsia="Times New Roman" w:cs="Times New Roman"/>
          <w:szCs w:val="24"/>
        </w:rPr>
      </w:pPr>
    </w:p>
    <w:p w14:paraId="6D1432E5" w14:textId="77777777" w:rsidR="003838EE" w:rsidRDefault="003838EE" w:rsidP="003838E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a Constable.</w:t>
      </w:r>
    </w:p>
    <w:p w14:paraId="3AF17D6B" w14:textId="77777777" w:rsidR="003838EE" w:rsidRDefault="003838EE" w:rsidP="003838E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5D654005" w14:textId="77777777" w:rsidR="003838EE" w:rsidRDefault="003838EE" w:rsidP="003838EE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p.546)</w:t>
      </w:r>
    </w:p>
    <w:p w14:paraId="1055EAF8" w14:textId="77777777" w:rsidR="003838EE" w:rsidRDefault="003838EE" w:rsidP="003838EE">
      <w:pPr>
        <w:pStyle w:val="NoSpacing"/>
        <w:rPr>
          <w:rFonts w:eastAsia="Times New Roman" w:cs="Times New Roman"/>
          <w:szCs w:val="24"/>
        </w:rPr>
      </w:pPr>
    </w:p>
    <w:p w14:paraId="4B23D5D4" w14:textId="77777777" w:rsidR="003838EE" w:rsidRDefault="003838EE" w:rsidP="003838EE">
      <w:pPr>
        <w:pStyle w:val="NoSpacing"/>
        <w:rPr>
          <w:rFonts w:eastAsia="Times New Roman" w:cs="Times New Roman"/>
          <w:szCs w:val="24"/>
        </w:rPr>
      </w:pPr>
    </w:p>
    <w:p w14:paraId="38CF0686" w14:textId="77777777" w:rsidR="003838EE" w:rsidRDefault="003838EE" w:rsidP="003838E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April 2023</w:t>
      </w:r>
    </w:p>
    <w:p w14:paraId="579B8C7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FD801" w14:textId="77777777" w:rsidR="003838EE" w:rsidRDefault="003838EE" w:rsidP="009139A6">
      <w:r>
        <w:separator/>
      </w:r>
    </w:p>
  </w:endnote>
  <w:endnote w:type="continuationSeparator" w:id="0">
    <w:p w14:paraId="65E8050B" w14:textId="77777777" w:rsidR="003838EE" w:rsidRDefault="003838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569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98E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23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90B20" w14:textId="77777777" w:rsidR="003838EE" w:rsidRDefault="003838EE" w:rsidP="009139A6">
      <w:r>
        <w:separator/>
      </w:r>
    </w:p>
  </w:footnote>
  <w:footnote w:type="continuationSeparator" w:id="0">
    <w:p w14:paraId="0C14EF27" w14:textId="77777777" w:rsidR="003838EE" w:rsidRDefault="003838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3E9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072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8BB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EE"/>
    <w:rsid w:val="000666E0"/>
    <w:rsid w:val="002510B7"/>
    <w:rsid w:val="003838E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7FAA5"/>
  <w15:chartTrackingRefBased/>
  <w15:docId w15:val="{380C6502-A673-42DE-A1B6-126127F6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2023-04-29T20:58:00Z</dcterms:created>
  <dcterms:modified xsi:type="dcterms:W3CDTF">2023-04-29T20:59:00Z</dcterms:modified>
</cp:coreProperties>
</file>