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7E1C" w14:textId="77777777" w:rsidR="00670108" w:rsidRDefault="00670108" w:rsidP="00670108">
      <w:pPr>
        <w:pStyle w:val="NoSpacing"/>
        <w:jc w:val="both"/>
      </w:pPr>
      <w:r>
        <w:rPr>
          <w:u w:val="single"/>
        </w:rPr>
        <w:t>sir Thomas YONGSMYTH</w:t>
      </w:r>
      <w:r>
        <w:t xml:space="preserve">       (d.1500)</w:t>
      </w:r>
    </w:p>
    <w:p w14:paraId="7C1DFCCB" w14:textId="77777777" w:rsidR="00670108" w:rsidRDefault="00670108" w:rsidP="00670108">
      <w:pPr>
        <w:pStyle w:val="NoSpacing"/>
        <w:jc w:val="both"/>
      </w:pPr>
      <w:r>
        <w:t>Vicar of Dewsbury.</w:t>
      </w:r>
    </w:p>
    <w:p w14:paraId="2577E512" w14:textId="77777777" w:rsidR="00670108" w:rsidRDefault="00670108" w:rsidP="00670108">
      <w:pPr>
        <w:pStyle w:val="NoSpacing"/>
        <w:jc w:val="both"/>
      </w:pPr>
    </w:p>
    <w:p w14:paraId="039B979E" w14:textId="77777777" w:rsidR="00670108" w:rsidRDefault="00670108" w:rsidP="00670108">
      <w:pPr>
        <w:pStyle w:val="NoSpacing"/>
        <w:jc w:val="both"/>
      </w:pPr>
    </w:p>
    <w:p w14:paraId="03144518" w14:textId="77777777" w:rsidR="00670108" w:rsidRDefault="00670108" w:rsidP="00670108">
      <w:pPr>
        <w:pStyle w:val="NoSpacing"/>
        <w:jc w:val="both"/>
      </w:pPr>
      <w:r>
        <w:t xml:space="preserve">  6 Jan.1500</w:t>
      </w:r>
      <w:r>
        <w:tab/>
        <w:t>He made his Will.   (W.Y.R. p.192)</w:t>
      </w:r>
    </w:p>
    <w:p w14:paraId="3BAB6224" w14:textId="77777777" w:rsidR="00670108" w:rsidRDefault="00670108" w:rsidP="00670108">
      <w:pPr>
        <w:pStyle w:val="NoSpacing"/>
        <w:jc w:val="both"/>
      </w:pPr>
      <w:r>
        <w:t>31 Jan.</w:t>
      </w:r>
      <w:r>
        <w:tab/>
      </w:r>
      <w:r>
        <w:tab/>
        <w:t>Probate of his Will.     (ibid.)</w:t>
      </w:r>
    </w:p>
    <w:p w14:paraId="38E0D04E" w14:textId="77777777" w:rsidR="00670108" w:rsidRDefault="00670108" w:rsidP="00670108">
      <w:pPr>
        <w:pStyle w:val="NoSpacing"/>
        <w:jc w:val="both"/>
      </w:pPr>
    </w:p>
    <w:p w14:paraId="23A406EC" w14:textId="77777777" w:rsidR="00670108" w:rsidRDefault="00670108" w:rsidP="00670108">
      <w:pPr>
        <w:pStyle w:val="NoSpacing"/>
        <w:jc w:val="both"/>
      </w:pPr>
    </w:p>
    <w:p w14:paraId="66AA4341" w14:textId="77777777" w:rsidR="00670108" w:rsidRDefault="00670108" w:rsidP="00670108">
      <w:pPr>
        <w:pStyle w:val="NoSpacing"/>
        <w:jc w:val="both"/>
      </w:pPr>
      <w:r>
        <w:t>7 July 2025</w:t>
      </w:r>
    </w:p>
    <w:p w14:paraId="18F3C1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D56F" w14:textId="77777777" w:rsidR="00670108" w:rsidRDefault="00670108" w:rsidP="009139A6">
      <w:r>
        <w:separator/>
      </w:r>
    </w:p>
  </w:endnote>
  <w:endnote w:type="continuationSeparator" w:id="0">
    <w:p w14:paraId="7E89DF17" w14:textId="77777777" w:rsidR="00670108" w:rsidRDefault="006701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98F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F8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BC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81BBB" w14:textId="77777777" w:rsidR="00670108" w:rsidRDefault="00670108" w:rsidP="009139A6">
      <w:r>
        <w:separator/>
      </w:r>
    </w:p>
  </w:footnote>
  <w:footnote w:type="continuationSeparator" w:id="0">
    <w:p w14:paraId="31738809" w14:textId="77777777" w:rsidR="00670108" w:rsidRDefault="006701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E3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72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84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0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70108"/>
    <w:rsid w:val="00826F5C"/>
    <w:rsid w:val="009139A6"/>
    <w:rsid w:val="009345A1"/>
    <w:rsid w:val="009411C2"/>
    <w:rsid w:val="009448BB"/>
    <w:rsid w:val="00946A41"/>
    <w:rsid w:val="00947624"/>
    <w:rsid w:val="0099048C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B5311"/>
  <w15:chartTrackingRefBased/>
  <w15:docId w15:val="{3CCBAEAF-4EA9-492B-B9B5-434AB4C8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2025-07-08T19:45:00Z</dcterms:created>
  <dcterms:modified xsi:type="dcterms:W3CDTF">2025-07-08T19:45:00Z</dcterms:modified>
</cp:coreProperties>
</file>