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101F9C" w14:textId="77777777" w:rsidR="000A6B22" w:rsidRDefault="000A6B22" w:rsidP="000A6B2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YONGSMYTH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fl.1475)</w:t>
      </w:r>
    </w:p>
    <w:p w14:paraId="14998B27" w14:textId="77777777" w:rsidR="000A6B22" w:rsidRDefault="000A6B22" w:rsidP="000A6B2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</w:t>
      </w:r>
      <w:proofErr w:type="spellStart"/>
      <w:r>
        <w:rPr>
          <w:rFonts w:cs="Times New Roman"/>
          <w:szCs w:val="24"/>
        </w:rPr>
        <w:t>Calthorne</w:t>
      </w:r>
      <w:proofErr w:type="spellEnd"/>
      <w:r>
        <w:rPr>
          <w:rFonts w:cs="Times New Roman"/>
          <w:szCs w:val="24"/>
        </w:rPr>
        <w:t>. Bladesmith.</w:t>
      </w:r>
    </w:p>
    <w:p w14:paraId="617C04B9" w14:textId="77777777" w:rsidR="000A6B22" w:rsidRDefault="000A6B22" w:rsidP="000A6B22">
      <w:pPr>
        <w:pStyle w:val="NoSpacing"/>
        <w:rPr>
          <w:rFonts w:cs="Times New Roman"/>
          <w:szCs w:val="24"/>
        </w:rPr>
      </w:pPr>
    </w:p>
    <w:p w14:paraId="6DCE17D4" w14:textId="77777777" w:rsidR="000A6B22" w:rsidRDefault="000A6B22" w:rsidP="000A6B22">
      <w:pPr>
        <w:pStyle w:val="NoSpacing"/>
        <w:rPr>
          <w:rFonts w:cs="Times New Roman"/>
          <w:szCs w:val="24"/>
        </w:rPr>
      </w:pPr>
    </w:p>
    <w:p w14:paraId="16750C11" w14:textId="77777777" w:rsidR="000A6B22" w:rsidRDefault="000A6B22" w:rsidP="000A6B2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1475</w:t>
      </w:r>
      <w:r>
        <w:rPr>
          <w:rFonts w:cs="Times New Roman"/>
          <w:szCs w:val="24"/>
        </w:rPr>
        <w:tab/>
        <w:t xml:space="preserve">Richard de </w:t>
      </w:r>
      <w:proofErr w:type="spellStart"/>
      <w:r>
        <w:rPr>
          <w:rFonts w:cs="Times New Roman"/>
          <w:szCs w:val="24"/>
        </w:rPr>
        <w:t>Ledes</w:t>
      </w:r>
      <w:proofErr w:type="spellEnd"/>
      <w:r>
        <w:rPr>
          <w:rFonts w:cs="Times New Roman"/>
          <w:szCs w:val="24"/>
        </w:rPr>
        <w:t xml:space="preserve">, Prior of Monk Breton(q.v.), brought a plaint of </w:t>
      </w:r>
      <w:proofErr w:type="gramStart"/>
      <w:r>
        <w:rPr>
          <w:rFonts w:cs="Times New Roman"/>
          <w:szCs w:val="24"/>
        </w:rPr>
        <w:t>debt</w:t>
      </w:r>
      <w:proofErr w:type="gramEnd"/>
    </w:p>
    <w:p w14:paraId="235C98F5" w14:textId="77777777" w:rsidR="000A6B22" w:rsidRDefault="000A6B22" w:rsidP="000A6B2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against him and three others.</w:t>
      </w:r>
    </w:p>
    <w:p w14:paraId="3264ABFF" w14:textId="77777777" w:rsidR="000A6B22" w:rsidRDefault="000A6B22" w:rsidP="000A6B2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384EE7">
          <w:rPr>
            <w:rStyle w:val="Hyperlink"/>
            <w:rFonts w:cs="Times New Roman"/>
            <w:szCs w:val="24"/>
          </w:rPr>
          <w:t>https://waalt.uh.edu/index.php/CP40/853</w:t>
        </w:r>
      </w:hyperlink>
      <w:r>
        <w:rPr>
          <w:rFonts w:cs="Times New Roman"/>
          <w:szCs w:val="24"/>
        </w:rPr>
        <w:t xml:space="preserve"> )</w:t>
      </w:r>
    </w:p>
    <w:p w14:paraId="5B2729EE" w14:textId="77777777" w:rsidR="000A6B22" w:rsidRDefault="000A6B22" w:rsidP="000A6B22">
      <w:pPr>
        <w:pStyle w:val="NoSpacing"/>
        <w:rPr>
          <w:rFonts w:cs="Times New Roman"/>
          <w:szCs w:val="24"/>
        </w:rPr>
      </w:pPr>
    </w:p>
    <w:p w14:paraId="08807691" w14:textId="77777777" w:rsidR="000A6B22" w:rsidRDefault="000A6B22" w:rsidP="000A6B22">
      <w:pPr>
        <w:pStyle w:val="NoSpacing"/>
        <w:rPr>
          <w:rFonts w:cs="Times New Roman"/>
          <w:szCs w:val="24"/>
        </w:rPr>
      </w:pPr>
    </w:p>
    <w:p w14:paraId="435149C1" w14:textId="77777777" w:rsidR="000A6B22" w:rsidRDefault="000A6B22" w:rsidP="000A6B2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26 April 2023</w:t>
      </w:r>
    </w:p>
    <w:p w14:paraId="2B37FDC8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30ECC1" w14:textId="77777777" w:rsidR="000A6B22" w:rsidRDefault="000A6B22" w:rsidP="009139A6">
      <w:r>
        <w:separator/>
      </w:r>
    </w:p>
  </w:endnote>
  <w:endnote w:type="continuationSeparator" w:id="0">
    <w:p w14:paraId="7A073F5E" w14:textId="77777777" w:rsidR="000A6B22" w:rsidRDefault="000A6B2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E8F6F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DB8249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B622D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0FB475" w14:textId="77777777" w:rsidR="000A6B22" w:rsidRDefault="000A6B22" w:rsidP="009139A6">
      <w:r>
        <w:separator/>
      </w:r>
    </w:p>
  </w:footnote>
  <w:footnote w:type="continuationSeparator" w:id="0">
    <w:p w14:paraId="703AE103" w14:textId="77777777" w:rsidR="000A6B22" w:rsidRDefault="000A6B2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46C77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7118C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0543F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6B22"/>
    <w:rsid w:val="000666E0"/>
    <w:rsid w:val="000A6B22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EFA4D2"/>
  <w15:chartTrackingRefBased/>
  <w15:docId w15:val="{EAD5E65D-760C-4B22-B29F-E03C899A55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0A6B2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853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42</Words>
  <Characters>245</Characters>
  <Application>Microsoft Office Word</Application>
  <DocSecurity>0</DocSecurity>
  <Lines>2</Lines>
  <Paragraphs>1</Paragraphs>
  <ScaleCrop>false</ScaleCrop>
  <Company/>
  <LinksUpToDate>false</LinksUpToDate>
  <CharactersWithSpaces>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2023-04-28T08:18:00Z</dcterms:created>
  <dcterms:modified xsi:type="dcterms:W3CDTF">2023-04-28T08:19:00Z</dcterms:modified>
</cp:coreProperties>
</file>